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14055" w14:textId="77777777" w:rsidR="005568C7" w:rsidRDefault="00436414">
      <w:pPr>
        <w:jc w:val="left"/>
      </w:pPr>
      <w:r>
        <w:rPr>
          <w:rFonts w:ascii="宋体"/>
          <w:noProof/>
          <w:sz w:val="28"/>
        </w:rPr>
        <mc:AlternateContent>
          <mc:Choice Requires="wps">
            <w:drawing>
              <wp:inline distT="0" distB="0" distL="114300" distR="114300" wp14:anchorId="177650E8" wp14:editId="310AA162">
                <wp:extent cx="5482590" cy="1629410"/>
                <wp:effectExtent l="0" t="0" r="3810" b="8890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82590" cy="162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CB53484" w14:textId="77777777" w:rsidR="00152441" w:rsidRDefault="00152441">
                            <w:pPr>
                              <w:spacing w:beforeLines="150" w:before="468" w:line="360" w:lineRule="auto"/>
                              <w:ind w:leftChars="600" w:left="1260" w:firstLineChars="1837" w:firstLine="4409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 w:hint="eastAsia"/>
                                <w:sz w:val="24"/>
                              </w:rPr>
                              <w:t>编号：</w:t>
                            </w:r>
                          </w:p>
                          <w:p w14:paraId="6EAC6785" w14:textId="77777777" w:rsidR="00152441" w:rsidRDefault="00152441">
                            <w:pPr>
                              <w:spacing w:line="360" w:lineRule="auto"/>
                              <w:ind w:leftChars="600" w:left="1260" w:firstLineChars="1837" w:firstLine="4409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 w:hint="eastAsia"/>
                                <w:sz w:val="24"/>
                              </w:rPr>
                              <w:t>版本</w:t>
                            </w:r>
                            <w:r>
                              <w:rPr>
                                <w:rFonts w:ascii="宋体"/>
                                <w:sz w:val="24"/>
                              </w:rPr>
                              <w:t>：</w:t>
                            </w:r>
                          </w:p>
                          <w:p w14:paraId="670C42AA" w14:textId="77777777" w:rsidR="00152441" w:rsidRDefault="00152441">
                            <w:pPr>
                              <w:spacing w:line="360" w:lineRule="auto"/>
                              <w:ind w:leftChars="600" w:left="1260" w:firstLineChars="1837" w:firstLine="4409"/>
                              <w:rPr>
                                <w:rFonts w:ascii="宋体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宋体" w:hint="eastAsia"/>
                                <w:sz w:val="24"/>
                              </w:rPr>
                              <w:t>密级：</w:t>
                            </w:r>
                          </w:p>
                          <w:p w14:paraId="5C665C95" w14:textId="77777777" w:rsidR="00152441" w:rsidRDefault="00152441"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type w14:anchorId="177650E8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width:431.7pt;height:128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" stroked="f">
                <o:lock v:ext="edit" rotation="t"/>
                <v:textbox>
                  <w:txbxContent>
                    <w:p w14:paraId="1CB53484" w14:textId="77777777" w:rsidR="00152441" w:rsidRDefault="00152441">
                      <w:pPr>
                        <w:spacing w:beforeLines="150" w:before="468" w:line="360" w:lineRule="auto"/>
                        <w:ind w:leftChars="600" w:left="1260" w:firstLineChars="1837" w:firstLine="4409"/>
                        <w:rPr>
                          <w:rFonts w:ascii="宋体"/>
                          <w:sz w:val="24"/>
                        </w:rPr>
                      </w:pPr>
                      <w:r>
                        <w:rPr>
                          <w:rFonts w:ascii="宋体" w:hint="eastAsia"/>
                          <w:sz w:val="24"/>
                        </w:rPr>
                        <w:t>编号：</w:t>
                      </w:r>
                    </w:p>
                    <w:p w14:paraId="6EAC6785" w14:textId="77777777" w:rsidR="00152441" w:rsidRDefault="00152441">
                      <w:pPr>
                        <w:spacing w:line="360" w:lineRule="auto"/>
                        <w:ind w:leftChars="600" w:left="1260" w:firstLineChars="1837" w:firstLine="4409"/>
                        <w:rPr>
                          <w:rFonts w:ascii="宋体"/>
                          <w:sz w:val="24"/>
                        </w:rPr>
                      </w:pPr>
                      <w:r>
                        <w:rPr>
                          <w:rFonts w:ascii="宋体" w:hint="eastAsia"/>
                          <w:sz w:val="24"/>
                        </w:rPr>
                        <w:t>版本</w:t>
                      </w:r>
                      <w:r>
                        <w:rPr>
                          <w:rFonts w:ascii="宋体"/>
                          <w:sz w:val="24"/>
                        </w:rPr>
                        <w:t>：</w:t>
                      </w:r>
                    </w:p>
                    <w:p w14:paraId="670C42AA" w14:textId="77777777" w:rsidR="00152441" w:rsidRDefault="00152441">
                      <w:pPr>
                        <w:spacing w:line="360" w:lineRule="auto"/>
                        <w:ind w:leftChars="600" w:left="1260" w:firstLineChars="1837" w:firstLine="4409"/>
                        <w:rPr>
                          <w:rFonts w:ascii="宋体"/>
                          <w:sz w:val="24"/>
                          <w:u w:val="single"/>
                        </w:rPr>
                      </w:pPr>
                      <w:r>
                        <w:rPr>
                          <w:rFonts w:ascii="宋体" w:hint="eastAsia"/>
                          <w:sz w:val="24"/>
                        </w:rPr>
                        <w:t>密级：</w:t>
                      </w:r>
                    </w:p>
                    <w:p w14:paraId="5C665C95" w14:textId="77777777" w:rsidR="00152441" w:rsidRDefault="001524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FDDD79F" w14:textId="77777777" w:rsidR="005568C7" w:rsidRDefault="00436414">
      <w:r>
        <w:rPr>
          <w:noProof/>
        </w:rPr>
        <mc:AlternateContent>
          <mc:Choice Requires="wps">
            <w:drawing>
              <wp:inline distT="0" distB="0" distL="114300" distR="114300" wp14:anchorId="7FDE02EA" wp14:editId="0322D4CE">
                <wp:extent cx="5456555" cy="2281555"/>
                <wp:effectExtent l="0" t="0" r="10795" b="4445"/>
                <wp:docPr id="4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56555" cy="228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9B2922" w14:textId="77777777" w:rsidR="00152441" w:rsidRDefault="00152441">
                            <w:pPr>
                              <w:pStyle w:val="af7"/>
                              <w:spacing w:beforeLines="100" w:before="312"/>
                              <w:jc w:val="center"/>
                              <w:rPr>
                                <w:rFonts w:ascii="黑体" w:eastAsia="黑体" w:hAnsi="黑体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36"/>
                              </w:rPr>
                              <w:t>江西中烟工业有限公司广丰卷烟厂</w:t>
                            </w:r>
                          </w:p>
                          <w:p w14:paraId="4585F024" w14:textId="77777777" w:rsidR="00152441" w:rsidRDefault="00152441">
                            <w:pPr>
                              <w:pStyle w:val="af7"/>
                              <w:jc w:val="center"/>
                              <w:rPr>
                                <w:rFonts w:ascii="黑体" w:eastAsia="黑体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z w:val="36"/>
                                <w:szCs w:val="36"/>
                              </w:rPr>
                              <w:t>异地技改数据采集项目</w:t>
                            </w:r>
                          </w:p>
                          <w:p w14:paraId="3E5A7968" w14:textId="77777777" w:rsidR="00152441" w:rsidRDefault="00152441">
                            <w:pPr>
                              <w:pStyle w:val="af7"/>
                              <w:jc w:val="center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w14:anchorId="7FDE02EA" id="文本框 5" o:spid="_x0000_s1027" type="#_x0000_t202" style="width:429.65pt;height:179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" stroked="f">
                <o:lock v:ext="edit" rotation="t"/>
                <v:textbox>
                  <w:txbxContent>
                    <w:p w14:paraId="729B2922" w14:textId="77777777" w:rsidR="00152441" w:rsidRDefault="00152441">
                      <w:pPr>
                        <w:pStyle w:val="af7"/>
                        <w:spacing w:beforeLines="100" w:before="312"/>
                        <w:jc w:val="center"/>
                        <w:rPr>
                          <w:rFonts w:ascii="黑体" w:eastAsia="黑体" w:hAnsi="黑体"/>
                          <w:sz w:val="36"/>
                          <w:szCs w:val="36"/>
                        </w:rPr>
                      </w:pPr>
                      <w:r>
                        <w:rPr>
                          <w:rFonts w:ascii="黑体" w:eastAsia="黑体" w:hAnsi="黑体" w:hint="eastAsia"/>
                          <w:sz w:val="36"/>
                          <w:szCs w:val="36"/>
                        </w:rPr>
                        <w:t>江西中烟工业有限公司广丰卷烟厂</w:t>
                      </w:r>
                    </w:p>
                    <w:p w14:paraId="4585F024" w14:textId="77777777" w:rsidR="00152441" w:rsidRDefault="00152441">
                      <w:pPr>
                        <w:pStyle w:val="af7"/>
                        <w:jc w:val="center"/>
                        <w:rPr>
                          <w:rFonts w:ascii="黑体" w:eastAsia="黑体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z w:val="36"/>
                          <w:szCs w:val="36"/>
                        </w:rPr>
                        <w:t>异地技改数据采集项目</w:t>
                      </w:r>
                    </w:p>
                    <w:p w14:paraId="3E5A7968" w14:textId="77777777" w:rsidR="00152441" w:rsidRDefault="00152441">
                      <w:pPr>
                        <w:pStyle w:val="af7"/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CA5A0F7" w14:textId="77777777" w:rsidR="005568C7" w:rsidRDefault="00436414">
      <w:r>
        <w:rPr>
          <w:noProof/>
        </w:rPr>
        <mc:AlternateContent>
          <mc:Choice Requires="wps">
            <w:drawing>
              <wp:inline distT="0" distB="0" distL="114300" distR="114300" wp14:anchorId="6A4A97CF" wp14:editId="4AAECA26">
                <wp:extent cx="5496560" cy="3417570"/>
                <wp:effectExtent l="0" t="0" r="8890" b="11430"/>
                <wp:docPr id="3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96560" cy="341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5900B14" w14:textId="77777777" w:rsidR="00152441" w:rsidRDefault="00152441">
                            <w:pPr>
                              <w:ind w:left="1"/>
                              <w:jc w:val="center"/>
                              <w:rPr>
                                <w:rFonts w:ascii="黑体" w:eastAsia="黑体" w:hAnsi="黑体"/>
                                <w:sz w:val="36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Cs/>
                                <w:sz w:val="72"/>
                                <w:szCs w:val="72"/>
                              </w:rPr>
                              <w:t>REDIS命名规范</w:t>
                            </w:r>
                          </w:p>
                          <w:p w14:paraId="7205DA93" w14:textId="77777777" w:rsidR="00152441" w:rsidRDefault="00152441">
                            <w:pPr>
                              <w:ind w:leftChars="900" w:left="1890"/>
                              <w:rPr>
                                <w:sz w:val="36"/>
                              </w:rPr>
                            </w:pPr>
                          </w:p>
                          <w:p w14:paraId="659F3136" w14:textId="77777777" w:rsidR="00152441" w:rsidRDefault="00152441"/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w14:anchorId="6A4A97CF" id="文本框 4" o:spid="_x0000_s1028" type="#_x0000_t202" style="width:432.8pt;height:26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" stroked="f">
                <o:lock v:ext="edit" rotation="t"/>
                <v:textbox>
                  <w:txbxContent>
                    <w:p w14:paraId="35900B14" w14:textId="77777777" w:rsidR="00152441" w:rsidRDefault="00152441">
                      <w:pPr>
                        <w:ind w:left="1"/>
                        <w:jc w:val="center"/>
                        <w:rPr>
                          <w:rFonts w:ascii="黑体" w:eastAsia="黑体" w:hAnsi="黑体"/>
                          <w:sz w:val="36"/>
                        </w:rPr>
                      </w:pPr>
                      <w:r>
                        <w:rPr>
                          <w:rFonts w:ascii="黑体" w:eastAsia="黑体" w:hAnsi="黑体" w:hint="eastAsia"/>
                          <w:bCs/>
                          <w:sz w:val="72"/>
                          <w:szCs w:val="72"/>
                        </w:rPr>
                        <w:t>REDIS命名规范</w:t>
                      </w:r>
                    </w:p>
                    <w:p w14:paraId="7205DA93" w14:textId="77777777" w:rsidR="00152441" w:rsidRDefault="00152441">
                      <w:pPr>
                        <w:ind w:leftChars="900" w:left="1890"/>
                        <w:rPr>
                          <w:sz w:val="36"/>
                        </w:rPr>
                      </w:pPr>
                    </w:p>
                    <w:p w14:paraId="659F3136" w14:textId="77777777" w:rsidR="00152441" w:rsidRDefault="00152441"/>
                  </w:txbxContent>
                </v:textbox>
                <w10:anchorlock/>
              </v:shape>
            </w:pict>
          </mc:Fallback>
        </mc:AlternateContent>
      </w:r>
    </w:p>
    <w:p w14:paraId="191CF209" w14:textId="77777777" w:rsidR="005568C7" w:rsidRDefault="00436414">
      <w:r>
        <w:rPr>
          <w:noProof/>
        </w:rPr>
        <mc:AlternateContent>
          <mc:Choice Requires="wps">
            <w:drawing>
              <wp:inline distT="0" distB="0" distL="114300" distR="114300" wp14:anchorId="2E8DFE81" wp14:editId="18696785">
                <wp:extent cx="5553710" cy="808990"/>
                <wp:effectExtent l="0" t="0" r="8890" b="10160"/>
                <wp:docPr id="2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553710" cy="808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039C2B0" w14:textId="77777777" w:rsidR="00152441" w:rsidRDefault="00152441">
                            <w:pPr>
                              <w:spacing w:beforeLines="100" w:before="312" w:line="240" w:lineRule="auto"/>
                              <w:jc w:val="center"/>
                            </w:pPr>
                            <w:r>
                              <w:rPr>
                                <w:rFonts w:ascii="黑体" w:eastAsia="黑体" w:hint="eastAsia"/>
                                <w:sz w:val="32"/>
                                <w:szCs w:val="32"/>
                              </w:rPr>
                              <w:t>上海兰宝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传感科技</w:t>
                            </w:r>
                            <w:r>
                              <w:rPr>
                                <w:rFonts w:ascii="黑体" w:eastAsia="黑体" w:hint="eastAsia"/>
                                <w:sz w:val="32"/>
                                <w:szCs w:val="32"/>
                              </w:rPr>
                              <w:t>股份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有限公司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w14:anchorId="2E8DFE81" id="文本框 3" o:spid="_x0000_s1029" type="#_x0000_t202" style="width:437.3pt;height:6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" stroked="f">
                <o:lock v:ext="edit" rotation="t"/>
                <v:textbox>
                  <w:txbxContent>
                    <w:p w14:paraId="7039C2B0" w14:textId="77777777" w:rsidR="00152441" w:rsidRDefault="00152441">
                      <w:pPr>
                        <w:spacing w:beforeLines="100" w:before="312" w:line="240" w:lineRule="auto"/>
                        <w:jc w:val="center"/>
                      </w:pPr>
                      <w:r>
                        <w:rPr>
                          <w:rFonts w:ascii="黑体" w:eastAsia="黑体" w:hint="eastAsia"/>
                          <w:sz w:val="32"/>
                          <w:szCs w:val="32"/>
                        </w:rPr>
                        <w:t>上海兰宝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传感科技</w:t>
                      </w:r>
                      <w:r>
                        <w:rPr>
                          <w:rFonts w:ascii="黑体" w:eastAsia="黑体" w:hint="eastAsia"/>
                          <w:sz w:val="32"/>
                          <w:szCs w:val="32"/>
                        </w:rPr>
                        <w:t>股份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有限公司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67DEFA2" w14:textId="77777777" w:rsidR="005568C7" w:rsidRDefault="00436414">
      <w:pPr>
        <w:jc w:val="center"/>
      </w:pPr>
      <w:r>
        <w:br w:type="page"/>
      </w:r>
      <w:r>
        <w:rPr>
          <w:rFonts w:hint="eastAsia"/>
          <w:b/>
          <w:bCs/>
          <w:spacing w:val="40"/>
          <w:sz w:val="36"/>
        </w:rPr>
        <w:lastRenderedPageBreak/>
        <w:t>文件制</w:t>
      </w:r>
      <w:r>
        <w:rPr>
          <w:rFonts w:hint="eastAsia"/>
          <w:b/>
          <w:bCs/>
          <w:spacing w:val="40"/>
          <w:sz w:val="36"/>
        </w:rPr>
        <w:t>(</w:t>
      </w:r>
      <w:r>
        <w:rPr>
          <w:rFonts w:hint="eastAsia"/>
          <w:b/>
          <w:bCs/>
          <w:spacing w:val="40"/>
          <w:sz w:val="36"/>
        </w:rPr>
        <w:t>修</w:t>
      </w:r>
      <w:r>
        <w:rPr>
          <w:rFonts w:hint="eastAsia"/>
          <w:b/>
          <w:bCs/>
          <w:spacing w:val="40"/>
          <w:sz w:val="36"/>
        </w:rPr>
        <w:t>)</w:t>
      </w:r>
      <w:r>
        <w:rPr>
          <w:rFonts w:hint="eastAsia"/>
          <w:b/>
          <w:bCs/>
          <w:spacing w:val="40"/>
          <w:sz w:val="36"/>
        </w:rPr>
        <w:t>订记录表</w:t>
      </w:r>
    </w:p>
    <w:tbl>
      <w:tblPr>
        <w:tblW w:w="9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"/>
        <w:gridCol w:w="225"/>
        <w:gridCol w:w="1705"/>
        <w:gridCol w:w="971"/>
        <w:gridCol w:w="1884"/>
        <w:gridCol w:w="985"/>
        <w:gridCol w:w="51"/>
        <w:gridCol w:w="992"/>
        <w:gridCol w:w="1297"/>
      </w:tblGrid>
      <w:tr w:rsidR="005568C7" w14:paraId="5D193061" w14:textId="77777777">
        <w:trPr>
          <w:cantSplit/>
          <w:trHeight w:val="783"/>
          <w:jc w:val="center"/>
        </w:trPr>
        <w:tc>
          <w:tcPr>
            <w:tcW w:w="1006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285EBB59" w14:textId="77777777" w:rsidR="005568C7" w:rsidRDefault="004364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拟制</w:t>
            </w:r>
            <w:r>
              <w:rPr>
                <w:rFonts w:ascii="仿宋" w:eastAsia="仿宋" w:hAnsi="仿宋"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5546003A" w14:textId="77777777" w:rsidR="005568C7" w:rsidRDefault="004364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万昌煌</w:t>
            </w:r>
          </w:p>
        </w:tc>
        <w:tc>
          <w:tcPr>
            <w:tcW w:w="971" w:type="dxa"/>
            <w:tcBorders>
              <w:top w:val="single" w:sz="12" w:space="0" w:color="auto"/>
              <w:right w:val="nil"/>
            </w:tcBorders>
            <w:vAlign w:val="center"/>
          </w:tcPr>
          <w:p w14:paraId="79838211" w14:textId="77777777" w:rsidR="005568C7" w:rsidRDefault="004364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审核：</w:t>
            </w:r>
          </w:p>
        </w:tc>
        <w:tc>
          <w:tcPr>
            <w:tcW w:w="1884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4521AD94" w14:textId="77777777" w:rsidR="005568C7" w:rsidRDefault="004364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涂霄</w:t>
            </w:r>
          </w:p>
        </w:tc>
        <w:tc>
          <w:tcPr>
            <w:tcW w:w="985" w:type="dxa"/>
            <w:tcBorders>
              <w:top w:val="single" w:sz="12" w:space="0" w:color="auto"/>
              <w:right w:val="nil"/>
            </w:tcBorders>
            <w:vAlign w:val="center"/>
          </w:tcPr>
          <w:p w14:paraId="380CD3B8" w14:textId="77777777" w:rsidR="005568C7" w:rsidRDefault="00436414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批准：</w:t>
            </w:r>
          </w:p>
        </w:tc>
        <w:tc>
          <w:tcPr>
            <w:tcW w:w="234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5F230239" w14:textId="77777777" w:rsidR="005568C7" w:rsidRDefault="005568C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68C7" w14:paraId="37FFA697" w14:textId="77777777">
        <w:trPr>
          <w:cantSplit/>
          <w:trHeight w:val="700"/>
          <w:jc w:val="center"/>
        </w:trPr>
        <w:tc>
          <w:tcPr>
            <w:tcW w:w="1006" w:type="dxa"/>
            <w:tcBorders>
              <w:left w:val="single" w:sz="12" w:space="0" w:color="auto"/>
              <w:right w:val="nil"/>
            </w:tcBorders>
            <w:vAlign w:val="center"/>
          </w:tcPr>
          <w:p w14:paraId="2A61D3C1" w14:textId="77777777" w:rsidR="005568C7" w:rsidRDefault="0043641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日期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left w:val="nil"/>
            </w:tcBorders>
            <w:vAlign w:val="center"/>
          </w:tcPr>
          <w:p w14:paraId="060556C7" w14:textId="77777777" w:rsidR="005568C7" w:rsidRDefault="005568C7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971" w:type="dxa"/>
            <w:tcBorders>
              <w:right w:val="nil"/>
            </w:tcBorders>
            <w:vAlign w:val="center"/>
          </w:tcPr>
          <w:p w14:paraId="15DEC499" w14:textId="77777777" w:rsidR="005568C7" w:rsidRDefault="0043641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日期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：</w:t>
            </w:r>
          </w:p>
        </w:tc>
        <w:tc>
          <w:tcPr>
            <w:tcW w:w="1884" w:type="dxa"/>
            <w:tcBorders>
              <w:left w:val="nil"/>
            </w:tcBorders>
            <w:vAlign w:val="center"/>
          </w:tcPr>
          <w:p w14:paraId="1E28CCD1" w14:textId="77777777" w:rsidR="005568C7" w:rsidRDefault="005568C7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right w:val="nil"/>
            </w:tcBorders>
            <w:vAlign w:val="center"/>
          </w:tcPr>
          <w:p w14:paraId="1E464059" w14:textId="77777777" w:rsidR="005568C7" w:rsidRDefault="00436414">
            <w:pPr>
              <w:jc w:val="righ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日期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：</w:t>
            </w:r>
          </w:p>
        </w:tc>
        <w:tc>
          <w:tcPr>
            <w:tcW w:w="2340" w:type="dxa"/>
            <w:gridSpan w:val="3"/>
            <w:tcBorders>
              <w:left w:val="nil"/>
              <w:right w:val="single" w:sz="12" w:space="0" w:color="auto"/>
            </w:tcBorders>
            <w:vAlign w:val="center"/>
          </w:tcPr>
          <w:p w14:paraId="081F68AF" w14:textId="77777777" w:rsidR="005568C7" w:rsidRDefault="005568C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5568C7" w14:paraId="48E1782F" w14:textId="77777777">
        <w:trPr>
          <w:cantSplit/>
          <w:trHeight w:val="642"/>
          <w:jc w:val="center"/>
        </w:trPr>
        <w:tc>
          <w:tcPr>
            <w:tcW w:w="9116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5A6BE5A" w14:textId="77777777" w:rsidR="005568C7" w:rsidRDefault="00436414">
            <w:pPr>
              <w:ind w:left="17" w:hanging="17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更改记录</w:t>
            </w:r>
          </w:p>
        </w:tc>
      </w:tr>
      <w:tr w:rsidR="005568C7" w14:paraId="0D1A5A9F" w14:textId="77777777">
        <w:trPr>
          <w:trHeight w:val="762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0CCC75B9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版次</w:t>
            </w:r>
          </w:p>
        </w:tc>
        <w:tc>
          <w:tcPr>
            <w:tcW w:w="4560" w:type="dxa"/>
            <w:gridSpan w:val="3"/>
            <w:vAlign w:val="center"/>
          </w:tcPr>
          <w:p w14:paraId="1ACCFB19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内容</w:t>
            </w: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4C9AD19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268B5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77AC50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</w:tr>
      <w:tr w:rsidR="005568C7" w14:paraId="021D20B8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47134C45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560" w:type="dxa"/>
            <w:gridSpan w:val="3"/>
            <w:vAlign w:val="center"/>
          </w:tcPr>
          <w:p w14:paraId="4A61C9FC" w14:textId="77777777" w:rsidR="005568C7" w:rsidRDefault="00436414">
            <w:pPr>
              <w:rPr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初始化版本</w:t>
            </w: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48E9700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3954C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C34438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2018-0</w:t>
            </w: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4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-</w:t>
            </w: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2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5</w:t>
            </w:r>
          </w:p>
        </w:tc>
      </w:tr>
      <w:tr w:rsidR="005568C7" w14:paraId="31B22D01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327CD670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4560" w:type="dxa"/>
            <w:gridSpan w:val="3"/>
            <w:vAlign w:val="center"/>
          </w:tcPr>
          <w:p w14:paraId="7A3B44E1" w14:textId="77777777" w:rsidR="005568C7" w:rsidRDefault="00436414">
            <w:pPr>
              <w:rPr>
                <w:rFonts w:ascii="宋体" w:hAnsi="宋体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新增卷包设备JSON实体Bean命名</w:t>
            </w: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ECE5370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3D883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涂霄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75F7D9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2018-06-</w:t>
            </w: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04</w:t>
            </w:r>
          </w:p>
        </w:tc>
      </w:tr>
      <w:tr w:rsidR="005568C7" w14:paraId="63087E8F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1B754BDE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4560" w:type="dxa"/>
            <w:gridSpan w:val="3"/>
            <w:vAlign w:val="center"/>
          </w:tcPr>
          <w:p w14:paraId="7DEC4894" w14:textId="77777777" w:rsidR="005568C7" w:rsidRDefault="004364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完善所有设备命名</w:t>
            </w: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CA95A29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4D599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涂霄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B32E6A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2019-06-27</w:t>
            </w:r>
          </w:p>
        </w:tc>
      </w:tr>
      <w:tr w:rsidR="005568C7" w14:paraId="6701DC1D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57EC1CEC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181E75EF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39F1063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49981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C1C727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520AD9B5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4D66202C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61ED1771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FA933A0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5857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FFEBEF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6314FD46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054EE334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3E6F0254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B93272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128C4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15A984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18D7B859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37455BD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7AE13925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D5A2BD1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FAFA3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1201B1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1115B6E1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26C7E807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5E1D2923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FC00054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95D7A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E3C552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09CAE07A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09159249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1B99A502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05BF0D3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CA36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844153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123AA99E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47125B32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264173D1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804ECEC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1E4F7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B9994B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3126B10A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F89BDEE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sz="4" w:space="0" w:color="auto"/>
            </w:tcBorders>
            <w:vAlign w:val="center"/>
          </w:tcPr>
          <w:p w14:paraId="124841C2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90F7156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BE37B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D2CD9D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33D73B04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629E8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sz="4" w:space="0" w:color="auto"/>
            </w:tcBorders>
            <w:vAlign w:val="center"/>
          </w:tcPr>
          <w:p w14:paraId="46688F56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44FBE7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CE7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DFB95F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3728E25D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2FFE98F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sz="12" w:space="0" w:color="auto"/>
            </w:tcBorders>
            <w:vAlign w:val="center"/>
          </w:tcPr>
          <w:p w14:paraId="0EAFFC60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1071B82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5B2A2BB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19D5B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</w:tbl>
    <w:p w14:paraId="3680E08E" w14:textId="77777777" w:rsidR="005568C7" w:rsidRDefault="005568C7">
      <w:pPr>
        <w:pStyle w:val="aff9"/>
        <w:spacing w:before="312" w:after="156"/>
        <w:sectPr w:rsidR="005568C7">
          <w:headerReference w:type="default" r:id="rId8"/>
          <w:pgSz w:w="11906" w:h="16838"/>
          <w:pgMar w:top="1418" w:right="1701" w:bottom="1418" w:left="1701" w:header="851" w:footer="992" w:gutter="0"/>
          <w:cols w:space="425"/>
          <w:docGrid w:type="lines" w:linePitch="312"/>
        </w:sectPr>
      </w:pPr>
    </w:p>
    <w:p w14:paraId="0933681A" w14:textId="77777777" w:rsidR="005568C7" w:rsidRDefault="00436414">
      <w:pPr>
        <w:pStyle w:val="aff9"/>
        <w:spacing w:before="312" w:after="156"/>
      </w:pPr>
      <w:r>
        <w:rPr>
          <w:rFonts w:hint="eastAsia"/>
        </w:rPr>
        <w:lastRenderedPageBreak/>
        <w:t>REDIS</w:t>
      </w:r>
      <w:r>
        <w:rPr>
          <w:rFonts w:hint="eastAsia"/>
        </w:rPr>
        <w:t>命名规范</w:t>
      </w:r>
    </w:p>
    <w:p w14:paraId="142D6FFC" w14:textId="77777777" w:rsidR="005568C7" w:rsidRDefault="00436414">
      <w:pPr>
        <w:pStyle w:val="10"/>
        <w:keepNext w:val="0"/>
        <w:keepLines w:val="0"/>
        <w:pageBreakBefore/>
        <w:widowControl/>
        <w:numPr>
          <w:ilvl w:val="0"/>
          <w:numId w:val="11"/>
        </w:numPr>
        <w:spacing w:beforeLines="100" w:before="312" w:afterLines="100" w:after="312" w:line="440" w:lineRule="exact"/>
        <w:ind w:left="0" w:firstLine="0"/>
        <w:contextualSpacing/>
        <w:jc w:val="left"/>
        <w:rPr>
          <w:rFonts w:ascii="宋体" w:hAnsi="宋体"/>
          <w:sz w:val="36"/>
          <w:szCs w:val="36"/>
        </w:rPr>
      </w:pPr>
      <w:bookmarkStart w:id="0" w:name="_Toc47695143"/>
      <w:bookmarkStart w:id="1" w:name="_Toc47695283"/>
      <w:bookmarkStart w:id="2" w:name="_Toc47692480"/>
      <w:bookmarkStart w:id="3" w:name="_Toc47691351"/>
      <w:bookmarkStart w:id="4" w:name="_Toc47692606"/>
      <w:bookmarkStart w:id="5" w:name="_Toc47695400"/>
      <w:bookmarkStart w:id="6" w:name="_Toc47684929"/>
      <w:bookmarkStart w:id="7" w:name="_Toc47690919"/>
      <w:bookmarkStart w:id="8" w:name="_Toc47692615"/>
      <w:bookmarkStart w:id="9" w:name="_Toc47688076"/>
      <w:bookmarkStart w:id="10" w:name="_Toc47695101"/>
      <w:bookmarkStart w:id="11" w:name="_Toc47695393"/>
      <w:bookmarkStart w:id="12" w:name="_Toc47695484"/>
      <w:bookmarkStart w:id="13" w:name="_Toc47685108"/>
      <w:bookmarkStart w:id="14" w:name="_Toc47689333"/>
      <w:bookmarkStart w:id="15" w:name="_Toc47690805"/>
      <w:bookmarkStart w:id="16" w:name="_Toc47692678"/>
      <w:bookmarkStart w:id="17" w:name="_Toc47687940"/>
      <w:bookmarkStart w:id="18" w:name="_Toc47689819"/>
      <w:bookmarkStart w:id="19" w:name="_Toc47689937"/>
      <w:bookmarkStart w:id="20" w:name="_Toc47695297"/>
      <w:bookmarkStart w:id="21" w:name="_Toc47692641"/>
      <w:bookmarkStart w:id="22" w:name="_Toc47695290"/>
      <w:bookmarkStart w:id="23" w:name="_Toc47692644"/>
      <w:bookmarkStart w:id="24" w:name="_Toc47689939"/>
      <w:bookmarkStart w:id="25" w:name="_Toc47695148"/>
      <w:bookmarkStart w:id="26" w:name="_Toc47689820"/>
      <w:bookmarkStart w:id="27" w:name="_Toc47690921"/>
      <w:bookmarkStart w:id="28" w:name="_Toc47710461"/>
      <w:bookmarkStart w:id="29" w:name="_Toc47692482"/>
      <w:bookmarkStart w:id="30" w:name="_Toc47691353"/>
      <w:bookmarkStart w:id="31" w:name="_Toc47695405"/>
      <w:bookmarkStart w:id="32" w:name="_Toc47692608"/>
      <w:bookmarkStart w:id="33" w:name="_Toc47695288"/>
      <w:bookmarkStart w:id="34" w:name="_Toc47695295"/>
      <w:bookmarkStart w:id="35" w:name="_Toc47692618"/>
      <w:bookmarkStart w:id="36" w:name="_Toc47695489"/>
      <w:bookmarkStart w:id="37" w:name="_Toc47695398"/>
      <w:bookmarkStart w:id="38" w:name="_Toc47695302"/>
      <w:bookmarkStart w:id="39" w:name="_Toc47695106"/>
      <w:bookmarkStart w:id="40" w:name="_Toc47692683"/>
      <w:bookmarkStart w:id="41" w:name="_Toc47690807"/>
      <w:bookmarkStart w:id="42" w:name="_Toc4771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r>
        <w:rPr>
          <w:rFonts w:ascii="宋体" w:hAnsi="宋体" w:hint="eastAsia"/>
          <w:sz w:val="36"/>
          <w:szCs w:val="36"/>
        </w:rPr>
        <w:lastRenderedPageBreak/>
        <w:t>数据存储结构图示</w:t>
      </w:r>
    </w:p>
    <w:p w14:paraId="2E2DD56A" w14:textId="77777777" w:rsidR="005568C7" w:rsidRDefault="00436414">
      <w:pPr>
        <w:jc w:val="center"/>
      </w:pPr>
      <w:r>
        <w:rPr>
          <w:noProof/>
        </w:rPr>
        <w:drawing>
          <wp:inline distT="0" distB="0" distL="0" distR="0" wp14:anchorId="1EB505D4" wp14:editId="21AD4573">
            <wp:extent cx="3788410" cy="178308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10632" w14:textId="77777777" w:rsidR="005568C7" w:rsidRDefault="00436414">
      <w:pPr>
        <w:pStyle w:val="10"/>
        <w:numPr>
          <w:ilvl w:val="0"/>
          <w:numId w:val="11"/>
        </w:numPr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设备编号</w:t>
      </w:r>
    </w:p>
    <w:tbl>
      <w:tblPr>
        <w:tblStyle w:val="aff2"/>
        <w:tblW w:w="8290" w:type="dxa"/>
        <w:jc w:val="center"/>
        <w:tblLayout w:type="fixed"/>
        <w:tblLook w:val="04A0" w:firstRow="1" w:lastRow="0" w:firstColumn="1" w:lastColumn="0" w:noHBand="0" w:noVBand="1"/>
      </w:tblPr>
      <w:tblGrid>
        <w:gridCol w:w="1005"/>
        <w:gridCol w:w="1453"/>
        <w:gridCol w:w="1866"/>
        <w:gridCol w:w="3966"/>
      </w:tblGrid>
      <w:tr w:rsidR="005568C7" w14:paraId="33E0BA50" w14:textId="77777777">
        <w:trPr>
          <w:trHeight w:val="535"/>
          <w:jc w:val="center"/>
        </w:trPr>
        <w:tc>
          <w:tcPr>
            <w:tcW w:w="1005" w:type="dxa"/>
            <w:shd w:val="clear" w:color="auto" w:fill="FBD4B4" w:themeFill="accent6" w:themeFillTint="66"/>
          </w:tcPr>
          <w:p w14:paraId="383778F7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设备类型</w:t>
            </w:r>
          </w:p>
        </w:tc>
        <w:tc>
          <w:tcPr>
            <w:tcW w:w="1453" w:type="dxa"/>
            <w:shd w:val="clear" w:color="auto" w:fill="FBD4B4" w:themeFill="accent6" w:themeFillTint="66"/>
          </w:tcPr>
          <w:p w14:paraId="43287C8A" w14:textId="77777777" w:rsidR="005568C7" w:rsidRDefault="00436414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设备名称</w:t>
            </w:r>
          </w:p>
        </w:tc>
        <w:tc>
          <w:tcPr>
            <w:tcW w:w="1866" w:type="dxa"/>
            <w:shd w:val="clear" w:color="auto" w:fill="FBD4B4" w:themeFill="accent6" w:themeFillTint="66"/>
          </w:tcPr>
          <w:p w14:paraId="033E87B0" w14:textId="77777777" w:rsidR="005568C7" w:rsidRDefault="00436414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设备编号</w:t>
            </w:r>
          </w:p>
        </w:tc>
        <w:tc>
          <w:tcPr>
            <w:tcW w:w="3966" w:type="dxa"/>
            <w:shd w:val="clear" w:color="auto" w:fill="FBD4B4" w:themeFill="accent6" w:themeFillTint="66"/>
          </w:tcPr>
          <w:p w14:paraId="10E81E57" w14:textId="77777777" w:rsidR="005568C7" w:rsidRDefault="00436414">
            <w:pPr>
              <w:spacing w:line="480" w:lineRule="auto"/>
              <w:jc w:val="center"/>
              <w:rPr>
                <w:color w:val="D9D9D9" w:themeColor="background1" w:themeShade="D9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备注</w:t>
            </w:r>
          </w:p>
        </w:tc>
      </w:tr>
      <w:tr w:rsidR="005568C7" w14:paraId="2813A6BA" w14:textId="77777777">
        <w:trPr>
          <w:trHeight w:val="312"/>
          <w:jc w:val="center"/>
        </w:trPr>
        <w:tc>
          <w:tcPr>
            <w:tcW w:w="1005" w:type="dxa"/>
            <w:vMerge w:val="restart"/>
          </w:tcPr>
          <w:p w14:paraId="4F585D36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453" w:type="dxa"/>
            <w:vMerge w:val="restart"/>
          </w:tcPr>
          <w:p w14:paraId="0BFCCBC5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sz w:val="15"/>
                <w:szCs w:val="15"/>
              </w:rPr>
              <w:t>卷接机组</w:t>
            </w:r>
          </w:p>
        </w:tc>
        <w:tc>
          <w:tcPr>
            <w:tcW w:w="1866" w:type="dxa"/>
          </w:tcPr>
          <w:p w14:paraId="7C21EE4C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</w:p>
        </w:tc>
        <w:tc>
          <w:tcPr>
            <w:tcW w:w="3966" w:type="dxa"/>
          </w:tcPr>
          <w:p w14:paraId="3CBFE07B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卷烟机组～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卷烟组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2ECF1B4E" w14:textId="77777777">
        <w:trPr>
          <w:jc w:val="center"/>
        </w:trPr>
        <w:tc>
          <w:tcPr>
            <w:tcW w:w="1005" w:type="dxa"/>
            <w:vMerge/>
          </w:tcPr>
          <w:p w14:paraId="14EFF175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540EDEB5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5982B15A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05DA9D3F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卷烟机～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卷烟机主数据</w:t>
            </w:r>
          </w:p>
        </w:tc>
      </w:tr>
      <w:tr w:rsidR="005568C7" w14:paraId="226A43A7" w14:textId="77777777">
        <w:trPr>
          <w:jc w:val="center"/>
        </w:trPr>
        <w:tc>
          <w:tcPr>
            <w:tcW w:w="1005" w:type="dxa"/>
            <w:vMerge/>
          </w:tcPr>
          <w:p w14:paraId="5A5759A0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6416243E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4079458D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J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</w:rPr>
              <w:t>J</w:t>
            </w:r>
          </w:p>
        </w:tc>
        <w:tc>
          <w:tcPr>
            <w:tcW w:w="3966" w:type="dxa"/>
          </w:tcPr>
          <w:p w14:paraId="076E02B3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嘴棒接收机～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嘴棒接收机</w:t>
            </w:r>
          </w:p>
        </w:tc>
      </w:tr>
      <w:tr w:rsidR="005568C7" w14:paraId="3A8D6280" w14:textId="77777777">
        <w:trPr>
          <w:jc w:val="center"/>
        </w:trPr>
        <w:tc>
          <w:tcPr>
            <w:tcW w:w="1005" w:type="dxa"/>
            <w:vMerge/>
          </w:tcPr>
          <w:p w14:paraId="61B2211A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09ACCE92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457D6EA3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</w:rPr>
              <w:t>C</w:t>
            </w:r>
          </w:p>
        </w:tc>
        <w:tc>
          <w:tcPr>
            <w:tcW w:w="3966" w:type="dxa"/>
          </w:tcPr>
          <w:p w14:paraId="780A3482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储烟装置～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储烟装置</w:t>
            </w:r>
          </w:p>
        </w:tc>
      </w:tr>
      <w:tr w:rsidR="005568C7" w14:paraId="4776CD01" w14:textId="77777777">
        <w:trPr>
          <w:jc w:val="center"/>
        </w:trPr>
        <w:tc>
          <w:tcPr>
            <w:tcW w:w="1005" w:type="dxa"/>
            <w:vMerge w:val="restart"/>
          </w:tcPr>
          <w:p w14:paraId="5D08AB54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453" w:type="dxa"/>
            <w:vMerge w:val="restart"/>
          </w:tcPr>
          <w:p w14:paraId="30A1A5C2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包装机组</w:t>
            </w:r>
          </w:p>
        </w:tc>
        <w:tc>
          <w:tcPr>
            <w:tcW w:w="1866" w:type="dxa"/>
          </w:tcPr>
          <w:p w14:paraId="4460E110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</w:p>
        </w:tc>
        <w:tc>
          <w:tcPr>
            <w:tcW w:w="3966" w:type="dxa"/>
          </w:tcPr>
          <w:p w14:paraId="53A6F7A1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包装机组～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包装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24BE1A48" w14:textId="77777777">
        <w:trPr>
          <w:jc w:val="center"/>
        </w:trPr>
        <w:tc>
          <w:tcPr>
            <w:tcW w:w="1005" w:type="dxa"/>
            <w:vMerge/>
          </w:tcPr>
          <w:p w14:paraId="33A38052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27EA547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6F976650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1E3CFCE2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包装机主数据</w:t>
            </w:r>
          </w:p>
        </w:tc>
      </w:tr>
      <w:tr w:rsidR="005568C7" w14:paraId="3C1A8723" w14:textId="77777777">
        <w:trPr>
          <w:jc w:val="center"/>
        </w:trPr>
        <w:tc>
          <w:tcPr>
            <w:tcW w:w="1005" w:type="dxa"/>
            <w:vMerge/>
          </w:tcPr>
          <w:p w14:paraId="2C030E21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0C41D6E4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54DDA691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G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</w:rPr>
              <w:t>G</w:t>
            </w:r>
          </w:p>
        </w:tc>
        <w:tc>
          <w:tcPr>
            <w:tcW w:w="3966" w:type="dxa"/>
          </w:tcPr>
          <w:p w14:paraId="564BFC4A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包装机故障数据</w:t>
            </w:r>
          </w:p>
        </w:tc>
      </w:tr>
      <w:tr w:rsidR="005568C7" w14:paraId="03BD9C6C" w14:textId="77777777">
        <w:trPr>
          <w:jc w:val="center"/>
        </w:trPr>
        <w:tc>
          <w:tcPr>
            <w:tcW w:w="1005" w:type="dxa"/>
            <w:vMerge/>
          </w:tcPr>
          <w:p w14:paraId="60BF24E7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1FF78DEF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770CBF65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F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</w:rPr>
              <w:t>F</w:t>
            </w:r>
          </w:p>
        </w:tc>
        <w:tc>
          <w:tcPr>
            <w:tcW w:w="3966" w:type="dxa"/>
          </w:tcPr>
          <w:p w14:paraId="3F178106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包装机辅料</w:t>
            </w:r>
          </w:p>
        </w:tc>
      </w:tr>
      <w:tr w:rsidR="005568C7" w14:paraId="4E69E762" w14:textId="77777777">
        <w:trPr>
          <w:jc w:val="center"/>
        </w:trPr>
        <w:tc>
          <w:tcPr>
            <w:tcW w:w="1005" w:type="dxa"/>
            <w:vMerge w:val="restart"/>
          </w:tcPr>
          <w:p w14:paraId="1C269B86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453" w:type="dxa"/>
            <w:vMerge w:val="restart"/>
          </w:tcPr>
          <w:p w14:paraId="102937AD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装封箱机</w:t>
            </w:r>
            <w:r>
              <w:rPr>
                <w:rFonts w:hint="eastAsia"/>
                <w:sz w:val="15"/>
                <w:szCs w:val="15"/>
              </w:rPr>
              <w:t>组</w:t>
            </w:r>
          </w:p>
        </w:tc>
        <w:tc>
          <w:tcPr>
            <w:tcW w:w="1866" w:type="dxa"/>
          </w:tcPr>
          <w:p w14:paraId="1849B314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400</w:t>
            </w:r>
          </w:p>
        </w:tc>
        <w:tc>
          <w:tcPr>
            <w:tcW w:w="3966" w:type="dxa"/>
          </w:tcPr>
          <w:p w14:paraId="5E67C7D4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装箱机组～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装箱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75D1A8D6" w14:textId="77777777">
        <w:trPr>
          <w:jc w:val="center"/>
        </w:trPr>
        <w:tc>
          <w:tcPr>
            <w:tcW w:w="1005" w:type="dxa"/>
            <w:vMerge/>
          </w:tcPr>
          <w:p w14:paraId="4FDE6C7F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2F5326F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339C8E30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400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18079451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装箱机～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装箱机主数据</w:t>
            </w:r>
          </w:p>
        </w:tc>
      </w:tr>
      <w:tr w:rsidR="005568C7" w14:paraId="68789D75" w14:textId="77777777">
        <w:trPr>
          <w:jc w:val="center"/>
        </w:trPr>
        <w:tc>
          <w:tcPr>
            <w:tcW w:w="1005" w:type="dxa"/>
            <w:vMerge w:val="restart"/>
          </w:tcPr>
          <w:p w14:paraId="0747098A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453" w:type="dxa"/>
            <w:vMerge w:val="restart"/>
          </w:tcPr>
          <w:p w14:paraId="4B45A6E8" w14:textId="77777777" w:rsidR="005568C7" w:rsidRDefault="00436414">
            <w:pPr>
              <w:jc w:val="center"/>
              <w:rPr>
                <w:b/>
                <w:sz w:val="15"/>
                <w:szCs w:val="15"/>
              </w:rPr>
            </w:pPr>
            <w:r>
              <w:rPr>
                <w:sz w:val="15"/>
                <w:szCs w:val="15"/>
              </w:rPr>
              <w:t>成型机组</w:t>
            </w:r>
          </w:p>
        </w:tc>
        <w:tc>
          <w:tcPr>
            <w:tcW w:w="1866" w:type="dxa"/>
          </w:tcPr>
          <w:p w14:paraId="4A20FFD3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</w:p>
        </w:tc>
        <w:tc>
          <w:tcPr>
            <w:tcW w:w="3966" w:type="dxa"/>
          </w:tcPr>
          <w:p w14:paraId="6F0330EB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成型机组～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成型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17A89782" w14:textId="77777777">
        <w:trPr>
          <w:jc w:val="center"/>
        </w:trPr>
        <w:tc>
          <w:tcPr>
            <w:tcW w:w="1005" w:type="dxa"/>
            <w:vMerge/>
          </w:tcPr>
          <w:p w14:paraId="763D7588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ED2CF0E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685E0E3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7B556FA2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成型机</w:t>
            </w:r>
          </w:p>
        </w:tc>
      </w:tr>
      <w:tr w:rsidR="005568C7" w14:paraId="4227B063" w14:textId="77777777">
        <w:trPr>
          <w:jc w:val="center"/>
        </w:trPr>
        <w:tc>
          <w:tcPr>
            <w:tcW w:w="1005" w:type="dxa"/>
            <w:vMerge/>
          </w:tcPr>
          <w:p w14:paraId="39C9213B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740CA774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2480F0D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Z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</w:rPr>
              <w:t>Z</w:t>
            </w:r>
          </w:p>
        </w:tc>
        <w:tc>
          <w:tcPr>
            <w:tcW w:w="3966" w:type="dxa"/>
          </w:tcPr>
          <w:p w14:paraId="01A56BDD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装盘机～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装盘机</w:t>
            </w:r>
          </w:p>
        </w:tc>
      </w:tr>
      <w:tr w:rsidR="005568C7" w14:paraId="78106E05" w14:textId="77777777">
        <w:trPr>
          <w:jc w:val="center"/>
        </w:trPr>
        <w:tc>
          <w:tcPr>
            <w:tcW w:w="1005" w:type="dxa"/>
            <w:vMerge/>
          </w:tcPr>
          <w:p w14:paraId="07A69B2A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1D9B46FE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68FF429B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F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</w:rPr>
              <w:t>F</w:t>
            </w:r>
          </w:p>
        </w:tc>
        <w:tc>
          <w:tcPr>
            <w:tcW w:w="3966" w:type="dxa"/>
          </w:tcPr>
          <w:p w14:paraId="23AB2753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成型机辅料～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成型机辅料</w:t>
            </w:r>
          </w:p>
        </w:tc>
      </w:tr>
      <w:tr w:rsidR="005568C7" w14:paraId="534CCE0E" w14:textId="77777777">
        <w:trPr>
          <w:jc w:val="center"/>
        </w:trPr>
        <w:tc>
          <w:tcPr>
            <w:tcW w:w="1005" w:type="dxa"/>
            <w:vMerge w:val="restart"/>
          </w:tcPr>
          <w:p w14:paraId="2959B1F9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453" w:type="dxa"/>
            <w:vMerge w:val="restart"/>
          </w:tcPr>
          <w:p w14:paraId="710D768B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发射机组</w:t>
            </w:r>
          </w:p>
        </w:tc>
        <w:tc>
          <w:tcPr>
            <w:tcW w:w="1866" w:type="dxa"/>
          </w:tcPr>
          <w:p w14:paraId="2C89B193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</w:p>
        </w:tc>
        <w:tc>
          <w:tcPr>
            <w:tcW w:w="3966" w:type="dxa"/>
          </w:tcPr>
          <w:p w14:paraId="396E30A4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发射机组～</w:t>
            </w:r>
            <w:r>
              <w:rPr>
                <w:sz w:val="15"/>
                <w:szCs w:val="15"/>
              </w:rPr>
              <w:t>99#</w:t>
            </w:r>
            <w:r>
              <w:rPr>
                <w:rFonts w:hint="eastAsia"/>
                <w:sz w:val="15"/>
                <w:szCs w:val="15"/>
              </w:rPr>
              <w:t>发射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1DF8D11E" w14:textId="77777777">
        <w:trPr>
          <w:jc w:val="center"/>
        </w:trPr>
        <w:tc>
          <w:tcPr>
            <w:tcW w:w="1005" w:type="dxa"/>
            <w:vMerge/>
          </w:tcPr>
          <w:p w14:paraId="4489DE0E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7818994C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62BDED1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2B3EA97C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发射机～</w:t>
            </w:r>
            <w:r>
              <w:rPr>
                <w:sz w:val="15"/>
                <w:szCs w:val="15"/>
              </w:rPr>
              <w:t>99#</w:t>
            </w:r>
            <w:r>
              <w:rPr>
                <w:rFonts w:hint="eastAsia"/>
                <w:sz w:val="15"/>
                <w:szCs w:val="15"/>
              </w:rPr>
              <w:t>发射机</w:t>
            </w:r>
          </w:p>
        </w:tc>
      </w:tr>
      <w:tr w:rsidR="005568C7" w14:paraId="08D5269F" w14:textId="77777777">
        <w:trPr>
          <w:jc w:val="center"/>
        </w:trPr>
        <w:tc>
          <w:tcPr>
            <w:tcW w:w="1005" w:type="dxa"/>
            <w:vMerge/>
          </w:tcPr>
          <w:p w14:paraId="6D7B21EB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7D13327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1FA41F89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X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  <w:r>
              <w:rPr>
                <w:rFonts w:hint="eastAsia"/>
                <w:sz w:val="15"/>
                <w:szCs w:val="15"/>
              </w:rPr>
              <w:t>X</w:t>
            </w:r>
          </w:p>
        </w:tc>
        <w:tc>
          <w:tcPr>
            <w:tcW w:w="3966" w:type="dxa"/>
          </w:tcPr>
          <w:p w14:paraId="765A7F5E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卸盘机～</w:t>
            </w:r>
            <w:r>
              <w:rPr>
                <w:sz w:val="15"/>
                <w:szCs w:val="15"/>
              </w:rPr>
              <w:t>99#</w:t>
            </w:r>
            <w:r>
              <w:rPr>
                <w:rFonts w:hint="eastAsia"/>
                <w:sz w:val="15"/>
                <w:szCs w:val="15"/>
              </w:rPr>
              <w:t>卸盘机</w:t>
            </w:r>
          </w:p>
        </w:tc>
      </w:tr>
      <w:tr w:rsidR="005568C7" w14:paraId="48CFA615" w14:textId="77777777">
        <w:trPr>
          <w:jc w:val="center"/>
        </w:trPr>
        <w:tc>
          <w:tcPr>
            <w:tcW w:w="1005" w:type="dxa"/>
            <w:vMerge w:val="restart"/>
          </w:tcPr>
          <w:p w14:paraId="743763C5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453" w:type="dxa"/>
            <w:vMerge w:val="restart"/>
          </w:tcPr>
          <w:p w14:paraId="0BFB7DB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提升机</w:t>
            </w:r>
          </w:p>
        </w:tc>
        <w:tc>
          <w:tcPr>
            <w:tcW w:w="1866" w:type="dxa"/>
          </w:tcPr>
          <w:p w14:paraId="4A13C18F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60</w:t>
            </w:r>
            <w:r>
              <w:rPr>
                <w:sz w:val="15"/>
                <w:szCs w:val="15"/>
              </w:rPr>
              <w:t>1</w:t>
            </w:r>
          </w:p>
        </w:tc>
        <w:tc>
          <w:tcPr>
            <w:tcW w:w="3966" w:type="dxa"/>
          </w:tcPr>
          <w:p w14:paraId="72F55520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提升机～</w:t>
            </w:r>
            <w:r>
              <w:rPr>
                <w:rFonts w:hint="eastAsia"/>
                <w:sz w:val="15"/>
                <w:szCs w:val="15"/>
              </w:rPr>
              <w:t>XX#</w:t>
            </w:r>
            <w:r>
              <w:rPr>
                <w:rFonts w:hint="eastAsia"/>
                <w:sz w:val="15"/>
                <w:szCs w:val="15"/>
              </w:rPr>
              <w:t>提升机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274FF710" w14:textId="77777777">
        <w:trPr>
          <w:jc w:val="center"/>
        </w:trPr>
        <w:tc>
          <w:tcPr>
            <w:tcW w:w="1005" w:type="dxa"/>
            <w:vMerge/>
          </w:tcPr>
          <w:p w14:paraId="61235E66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4E9690A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296F7362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33AA4CC5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提升机～</w:t>
            </w:r>
            <w:r>
              <w:rPr>
                <w:rFonts w:hint="eastAsia"/>
                <w:sz w:val="15"/>
                <w:szCs w:val="15"/>
              </w:rPr>
              <w:t>XX#</w:t>
            </w:r>
            <w:r>
              <w:rPr>
                <w:rFonts w:hint="eastAsia"/>
                <w:sz w:val="15"/>
                <w:szCs w:val="15"/>
              </w:rPr>
              <w:t>提升机主数据</w:t>
            </w:r>
          </w:p>
        </w:tc>
      </w:tr>
      <w:tr w:rsidR="005568C7" w14:paraId="608CEBC9" w14:textId="77777777">
        <w:trPr>
          <w:jc w:val="center"/>
        </w:trPr>
        <w:tc>
          <w:tcPr>
            <w:tcW w:w="1005" w:type="dxa"/>
            <w:vMerge w:val="restart"/>
          </w:tcPr>
          <w:p w14:paraId="41C5DDF4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453" w:type="dxa"/>
            <w:vMerge w:val="restart"/>
          </w:tcPr>
          <w:p w14:paraId="5EE0BBD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三方接口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（待定）</w:t>
            </w:r>
          </w:p>
        </w:tc>
        <w:tc>
          <w:tcPr>
            <w:tcW w:w="1866" w:type="dxa"/>
          </w:tcPr>
          <w:p w14:paraId="6E9438DE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rFonts w:hint="eastAsia"/>
                <w:sz w:val="15"/>
                <w:szCs w:val="15"/>
              </w:rPr>
              <w:t>XXX</w:t>
            </w:r>
          </w:p>
        </w:tc>
        <w:tc>
          <w:tcPr>
            <w:tcW w:w="3966" w:type="dxa"/>
          </w:tcPr>
          <w:p w14:paraId="47569B34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三方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接口待定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6C99390A" w14:textId="77777777">
        <w:trPr>
          <w:jc w:val="center"/>
        </w:trPr>
        <w:tc>
          <w:tcPr>
            <w:tcW w:w="1005" w:type="dxa"/>
            <w:vMerge/>
          </w:tcPr>
          <w:p w14:paraId="193E6C51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0ACE214B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20DFE0C3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701-XXXM</w:t>
            </w:r>
          </w:p>
        </w:tc>
        <w:tc>
          <w:tcPr>
            <w:tcW w:w="3966" w:type="dxa"/>
          </w:tcPr>
          <w:p w14:paraId="47BE5A41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三方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接口待定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主要数据</w:t>
            </w:r>
          </w:p>
        </w:tc>
      </w:tr>
    </w:tbl>
    <w:p w14:paraId="4D2E3522" w14:textId="77777777" w:rsidR="005568C7" w:rsidRDefault="005568C7"/>
    <w:p w14:paraId="00B946FA" w14:textId="77777777" w:rsidR="005568C7" w:rsidRDefault="00436414">
      <w:pPr>
        <w:pStyle w:val="10"/>
        <w:numPr>
          <w:ilvl w:val="0"/>
          <w:numId w:val="11"/>
        </w:numPr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lastRenderedPageBreak/>
        <w:t>班次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5568C7" w14:paraId="2955B655" w14:textId="77777777">
        <w:trPr>
          <w:trHeight w:val="300"/>
        </w:trPr>
        <w:tc>
          <w:tcPr>
            <w:tcW w:w="2763" w:type="dxa"/>
            <w:shd w:val="clear" w:color="auto" w:fill="FBD4B4" w:themeFill="accent6" w:themeFillTint="66"/>
          </w:tcPr>
          <w:p w14:paraId="5EE48E54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班次编号</w:t>
            </w:r>
          </w:p>
        </w:tc>
        <w:tc>
          <w:tcPr>
            <w:tcW w:w="2763" w:type="dxa"/>
            <w:shd w:val="clear" w:color="auto" w:fill="FBD4B4" w:themeFill="accent6" w:themeFillTint="66"/>
          </w:tcPr>
          <w:p w14:paraId="01351E7D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班次名称</w:t>
            </w:r>
          </w:p>
        </w:tc>
        <w:tc>
          <w:tcPr>
            <w:tcW w:w="2764" w:type="dxa"/>
            <w:shd w:val="clear" w:color="auto" w:fill="FBD4B4" w:themeFill="accent6" w:themeFillTint="66"/>
          </w:tcPr>
          <w:p w14:paraId="6DDF448D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5568C7" w14:paraId="419184C7" w14:textId="77777777">
        <w:tc>
          <w:tcPr>
            <w:tcW w:w="2763" w:type="dxa"/>
          </w:tcPr>
          <w:p w14:paraId="5840A97A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63" w:type="dxa"/>
          </w:tcPr>
          <w:p w14:paraId="43B29BEA" w14:textId="77777777" w:rsidR="005568C7" w:rsidRDefault="00436414">
            <w:pPr>
              <w:jc w:val="center"/>
            </w:pPr>
            <w:r>
              <w:rPr>
                <w:rFonts w:hint="eastAsia"/>
              </w:rPr>
              <w:t>早</w:t>
            </w:r>
          </w:p>
        </w:tc>
        <w:tc>
          <w:tcPr>
            <w:tcW w:w="2764" w:type="dxa"/>
          </w:tcPr>
          <w:p w14:paraId="36143DBE" w14:textId="77777777" w:rsidR="005568C7" w:rsidRDefault="00436414">
            <w:pPr>
              <w:jc w:val="center"/>
            </w:pPr>
            <w:r>
              <w:rPr>
                <w:rFonts w:hint="eastAsia"/>
              </w:rPr>
              <w:t>白班</w:t>
            </w:r>
          </w:p>
        </w:tc>
      </w:tr>
      <w:tr w:rsidR="005568C7" w14:paraId="67D47608" w14:textId="77777777">
        <w:tc>
          <w:tcPr>
            <w:tcW w:w="2763" w:type="dxa"/>
          </w:tcPr>
          <w:p w14:paraId="069FAF92" w14:textId="77777777" w:rsidR="005568C7" w:rsidRDefault="0043641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763" w:type="dxa"/>
          </w:tcPr>
          <w:p w14:paraId="371F2F62" w14:textId="77777777" w:rsidR="005568C7" w:rsidRDefault="00436414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2764" w:type="dxa"/>
          </w:tcPr>
          <w:p w14:paraId="4269970C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</w:p>
        </w:tc>
      </w:tr>
      <w:tr w:rsidR="005568C7" w14:paraId="110FF46F" w14:textId="77777777">
        <w:tc>
          <w:tcPr>
            <w:tcW w:w="2763" w:type="dxa"/>
          </w:tcPr>
          <w:p w14:paraId="5CC10678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763" w:type="dxa"/>
          </w:tcPr>
          <w:p w14:paraId="74220335" w14:textId="77777777" w:rsidR="005568C7" w:rsidRDefault="00436414">
            <w:pPr>
              <w:jc w:val="center"/>
            </w:pPr>
            <w:r>
              <w:rPr>
                <w:rFonts w:hint="eastAsia"/>
              </w:rPr>
              <w:t>晚</w:t>
            </w:r>
          </w:p>
        </w:tc>
        <w:tc>
          <w:tcPr>
            <w:tcW w:w="2764" w:type="dxa"/>
          </w:tcPr>
          <w:p w14:paraId="57E1EB62" w14:textId="77777777" w:rsidR="005568C7" w:rsidRDefault="00436414">
            <w:pPr>
              <w:jc w:val="center"/>
            </w:pPr>
            <w:r>
              <w:rPr>
                <w:rFonts w:hint="eastAsia"/>
              </w:rPr>
              <w:t>夜班</w:t>
            </w:r>
          </w:p>
        </w:tc>
      </w:tr>
    </w:tbl>
    <w:p w14:paraId="2C20F408" w14:textId="77777777" w:rsidR="005568C7" w:rsidRDefault="005568C7"/>
    <w:p w14:paraId="073EA91B" w14:textId="77777777" w:rsidR="005568C7" w:rsidRDefault="00436414">
      <w:pPr>
        <w:pStyle w:val="10"/>
        <w:numPr>
          <w:ilvl w:val="0"/>
          <w:numId w:val="11"/>
        </w:numPr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Redis键值对定义</w:t>
      </w:r>
    </w:p>
    <w:p w14:paraId="09EA2E41" w14:textId="77777777" w:rsidR="005568C7" w:rsidRDefault="00436414">
      <w:pPr>
        <w:pStyle w:val="affe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 w14:paraId="77FD24FD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4580F2A6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</w:rPr>
      </w:pPr>
      <w:r>
        <w:rPr>
          <w:b/>
          <w:sz w:val="32"/>
          <w:szCs w:val="32"/>
          <w:highlight w:val="magenta"/>
        </w:rPr>
        <w:t>1</w:t>
      </w:r>
      <w:r>
        <w:rPr>
          <w:b/>
          <w:sz w:val="32"/>
          <w:szCs w:val="32"/>
          <w:highlight w:val="cyan"/>
        </w:rPr>
        <w:t>101</w:t>
      </w:r>
      <w:r>
        <w:rPr>
          <w:b/>
          <w:sz w:val="32"/>
          <w:szCs w:val="32"/>
        </w:rPr>
        <w:t xml:space="preserve"> </w:t>
      </w:r>
    </w:p>
    <w:p w14:paraId="7EE9A424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描述：</w:t>
      </w:r>
    </w:p>
    <w:p w14:paraId="644AF11D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highlight w:val="magenta"/>
        </w:rPr>
        <w:t>班次</w:t>
      </w:r>
      <w:r>
        <w:rPr>
          <w:rFonts w:hint="eastAsia"/>
          <w:b/>
          <w:sz w:val="32"/>
          <w:szCs w:val="32"/>
          <w:highlight w:val="cyan"/>
        </w:rPr>
        <w:t>设备编号</w:t>
      </w:r>
    </w:p>
    <w:p w14:paraId="2A10BF13" w14:textId="77777777" w:rsidR="005568C7" w:rsidRDefault="005568C7">
      <w:pPr>
        <w:rPr>
          <w:szCs w:val="21"/>
        </w:rPr>
      </w:pPr>
    </w:p>
    <w:p w14:paraId="5F7F1810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VALUE</w:t>
      </w:r>
      <w:r>
        <w:rPr>
          <w:rFonts w:hint="eastAsia"/>
          <w:szCs w:val="21"/>
        </w:rPr>
        <w:t>定义</w:t>
      </w:r>
    </w:p>
    <w:p w14:paraId="29CB07B0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150" w:firstLine="315"/>
        <w:rPr>
          <w:szCs w:val="21"/>
        </w:rPr>
      </w:pPr>
      <w:r>
        <w:rPr>
          <w:rFonts w:hint="eastAsia"/>
          <w:szCs w:val="21"/>
        </w:rPr>
        <w:t>实体对象</w:t>
      </w:r>
    </w:p>
    <w:p w14:paraId="6CF2B7A9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描述：</w:t>
      </w:r>
    </w:p>
    <w:p w14:paraId="367CCE99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150" w:firstLine="315"/>
      </w:pPr>
      <w:r>
        <w:t>[qty:30,speed:1600,lvb:4000…]</w:t>
      </w:r>
    </w:p>
    <w:p w14:paraId="6D0E9554" w14:textId="77777777" w:rsidR="005568C7" w:rsidRDefault="005568C7"/>
    <w:p w14:paraId="638397DF" w14:textId="77777777" w:rsidR="005568C7" w:rsidRDefault="00436414">
      <w:pPr>
        <w:pStyle w:val="affe"/>
        <w:numPr>
          <w:ilvl w:val="0"/>
          <w:numId w:val="13"/>
        </w:numPr>
        <w:ind w:firstLineChars="0"/>
      </w:pPr>
      <w:r>
        <w:rPr>
          <w:rFonts w:hint="eastAsia"/>
        </w:rPr>
        <w:t>图表说明</w:t>
      </w:r>
    </w:p>
    <w:p w14:paraId="4A6636A1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360" w:lineRule="auto"/>
        <w:jc w:val="left"/>
      </w:pPr>
      <w:r>
        <w:rPr>
          <w:rFonts w:hint="eastAsia"/>
        </w:rPr>
        <w:t>早班</w:t>
      </w:r>
      <w:r>
        <w:rPr>
          <w:rFonts w:hint="eastAsia"/>
        </w:rPr>
        <w:t>1#</w:t>
      </w:r>
      <w:r>
        <w:rPr>
          <w:rFonts w:hint="eastAsia"/>
        </w:rPr>
        <w:t>卷烟机</w:t>
      </w:r>
    </w:p>
    <w:p w14:paraId="4E4A988D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</w:pPr>
      <w:r>
        <w:rPr>
          <w:noProof/>
        </w:rPr>
        <w:drawing>
          <wp:inline distT="0" distB="0" distL="0" distR="0" wp14:anchorId="0F4DFF6F" wp14:editId="3E4CF0B5">
            <wp:extent cx="3204210" cy="1978025"/>
            <wp:effectExtent l="0" t="0" r="152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560" cy="198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B3FCD" w14:textId="77777777" w:rsidR="005568C7" w:rsidRDefault="005568C7"/>
    <w:p w14:paraId="765B687F" w14:textId="77777777" w:rsidR="005568C7" w:rsidRDefault="00436414">
      <w:pPr>
        <w:pStyle w:val="10"/>
        <w:numPr>
          <w:ilvl w:val="0"/>
          <w:numId w:val="11"/>
        </w:numPr>
        <w:rPr>
          <w:rFonts w:ascii="宋体" w:hAnsi="宋体"/>
          <w:sz w:val="36"/>
          <w:szCs w:val="36"/>
        </w:rPr>
      </w:pPr>
      <w:r>
        <w:rPr>
          <w:rFonts w:ascii="宋体" w:hAnsi="宋体"/>
          <w:sz w:val="36"/>
          <w:szCs w:val="36"/>
        </w:rPr>
        <w:lastRenderedPageBreak/>
        <w:t>组数据映射关系</w:t>
      </w:r>
    </w:p>
    <w:p w14:paraId="2BC4C5DA" w14:textId="77777777" w:rsidR="005568C7" w:rsidRDefault="00436414">
      <w:pPr>
        <w:pStyle w:val="2"/>
        <w:numPr>
          <w:ilvl w:val="0"/>
          <w:numId w:val="14"/>
        </w:numPr>
      </w:pPr>
      <w:r>
        <w:rPr>
          <w:rFonts w:hint="eastAsia"/>
        </w:rPr>
        <w:t>卷烟机组</w:t>
      </w:r>
    </w:p>
    <w:tbl>
      <w:tblPr>
        <w:tblStyle w:val="aff2"/>
        <w:tblW w:w="8217" w:type="dxa"/>
        <w:tblLayout w:type="fixed"/>
        <w:tblLook w:val="04A0" w:firstRow="1" w:lastRow="0" w:firstColumn="1" w:lastColumn="0" w:noHBand="0" w:noVBand="1"/>
      </w:tblPr>
      <w:tblGrid>
        <w:gridCol w:w="1129"/>
        <w:gridCol w:w="1985"/>
        <w:gridCol w:w="2835"/>
        <w:gridCol w:w="2268"/>
      </w:tblGrid>
      <w:tr w:rsidR="005568C7" w14:paraId="0C66FA05" w14:textId="77777777">
        <w:tc>
          <w:tcPr>
            <w:tcW w:w="1129" w:type="dxa"/>
            <w:shd w:val="clear" w:color="auto" w:fill="FBD4B4" w:themeFill="accent6" w:themeFillTint="66"/>
          </w:tcPr>
          <w:p w14:paraId="36E6FD75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键 ke</w:t>
            </w:r>
            <w:r>
              <w:rPr>
                <w:rFonts w:ascii="宋体" w:hAnsi="宋体"/>
                <w:b/>
                <w:sz w:val="28"/>
                <w:szCs w:val="28"/>
              </w:rPr>
              <w:t>y</w:t>
            </w:r>
          </w:p>
        </w:tc>
        <w:tc>
          <w:tcPr>
            <w:tcW w:w="1985" w:type="dxa"/>
            <w:shd w:val="clear" w:color="auto" w:fill="FBD4B4" w:themeFill="accent6" w:themeFillTint="66"/>
          </w:tcPr>
          <w:p w14:paraId="5696535C" w14:textId="77777777" w:rsidR="005568C7" w:rsidRDefault="00436414"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14:paraId="6008D2CD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值 value</w:t>
            </w:r>
          </w:p>
        </w:tc>
        <w:tc>
          <w:tcPr>
            <w:tcW w:w="2268" w:type="dxa"/>
            <w:shd w:val="clear" w:color="auto" w:fill="FBD4B4" w:themeFill="accent6" w:themeFillTint="66"/>
          </w:tcPr>
          <w:p w14:paraId="4D8BEF45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7911CA65" w14:textId="77777777">
        <w:trPr>
          <w:trHeight w:val="258"/>
        </w:trPr>
        <w:tc>
          <w:tcPr>
            <w:tcW w:w="1129" w:type="dxa"/>
          </w:tcPr>
          <w:p w14:paraId="65923E06" w14:textId="77777777" w:rsidR="005568C7" w:rsidRDefault="00436414">
            <w:pPr>
              <w:jc w:val="center"/>
            </w:pPr>
            <w:r>
              <w:rPr>
                <w:rFonts w:hint="eastAsia"/>
              </w:rPr>
              <w:t>1101</w:t>
            </w:r>
          </w:p>
        </w:tc>
        <w:tc>
          <w:tcPr>
            <w:tcW w:w="1985" w:type="dxa"/>
          </w:tcPr>
          <w:p w14:paraId="36624C77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 w:val="restart"/>
          </w:tcPr>
          <w:p w14:paraId="741C345D" w14:textId="77777777" w:rsidR="005568C7" w:rsidRDefault="0043641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Consolas" w:hAnsi="Consolas" w:cs="Consolas"/>
                <w:color w:val="000000"/>
                <w:kern w:val="0"/>
                <w:sz w:val="24"/>
              </w:rPr>
            </w:pP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实时数据部分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online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网络状态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(0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异常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正常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qty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产量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badQty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剔除产量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lvbangVal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滤棒消耗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juanyanzhiVal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卷烟纸消耗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shuisongzhiVal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水松纸消耗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runTime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运行时间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stopTime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停机时间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stopTimes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停机次数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speed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车速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runStatus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运行状态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(-1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断网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0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停止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低速运行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2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正常运行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cy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储烟设备储量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cy_cs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储烟设备车速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(1-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包装机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6-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卷烟机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String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cy_online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//(22-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卷烟机运行状态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23-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包装机运行状态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)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recQty1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recQty2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2</w:t>
            </w:r>
          </w:p>
        </w:tc>
      </w:tr>
      <w:tr w:rsidR="005568C7" w14:paraId="7B74361B" w14:textId="77777777">
        <w:trPr>
          <w:trHeight w:val="122"/>
        </w:trPr>
        <w:tc>
          <w:tcPr>
            <w:tcW w:w="1129" w:type="dxa"/>
          </w:tcPr>
          <w:p w14:paraId="3A8E7336" w14:textId="77777777" w:rsidR="005568C7" w:rsidRDefault="00436414">
            <w:pPr>
              <w:jc w:val="center"/>
            </w:pPr>
            <w:r>
              <w:rPr>
                <w:rFonts w:hint="eastAsia"/>
              </w:rPr>
              <w:t>1102</w:t>
            </w:r>
          </w:p>
        </w:tc>
        <w:tc>
          <w:tcPr>
            <w:tcW w:w="1985" w:type="dxa"/>
          </w:tcPr>
          <w:p w14:paraId="05E6B577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7ECC3758" w14:textId="77777777" w:rsidR="005568C7" w:rsidRDefault="005568C7"/>
        </w:tc>
      </w:tr>
      <w:tr w:rsidR="005568C7" w14:paraId="7C57CF95" w14:textId="77777777">
        <w:trPr>
          <w:trHeight w:val="128"/>
        </w:trPr>
        <w:tc>
          <w:tcPr>
            <w:tcW w:w="1129" w:type="dxa"/>
          </w:tcPr>
          <w:p w14:paraId="344CB5DA" w14:textId="77777777" w:rsidR="005568C7" w:rsidRDefault="00436414">
            <w:pPr>
              <w:jc w:val="center"/>
            </w:pPr>
            <w:r>
              <w:t>2</w:t>
            </w:r>
            <w:r>
              <w:rPr>
                <w:rFonts w:hint="eastAsia"/>
              </w:rPr>
              <w:t>10</w:t>
            </w:r>
            <w:r>
              <w:t>3</w:t>
            </w:r>
          </w:p>
        </w:tc>
        <w:tc>
          <w:tcPr>
            <w:tcW w:w="1985" w:type="dxa"/>
          </w:tcPr>
          <w:p w14:paraId="7DE93266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763F7AD2" w14:textId="77777777" w:rsidR="005568C7" w:rsidRDefault="005568C7"/>
        </w:tc>
      </w:tr>
      <w:tr w:rsidR="005568C7" w14:paraId="098540C1" w14:textId="77777777">
        <w:trPr>
          <w:trHeight w:val="271"/>
        </w:trPr>
        <w:tc>
          <w:tcPr>
            <w:tcW w:w="1129" w:type="dxa"/>
          </w:tcPr>
          <w:p w14:paraId="4FC38CBA" w14:textId="77777777" w:rsidR="005568C7" w:rsidRDefault="00436414">
            <w:pPr>
              <w:jc w:val="center"/>
            </w:pPr>
            <w:r>
              <w:rPr>
                <w:rFonts w:hint="eastAsia"/>
              </w:rPr>
              <w:t>210</w:t>
            </w:r>
            <w:r>
              <w:t>4</w:t>
            </w:r>
          </w:p>
        </w:tc>
        <w:tc>
          <w:tcPr>
            <w:tcW w:w="1985" w:type="dxa"/>
          </w:tcPr>
          <w:p w14:paraId="1BFA9051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767F379C" w14:textId="77777777" w:rsidR="005568C7" w:rsidRDefault="005568C7"/>
        </w:tc>
      </w:tr>
      <w:tr w:rsidR="005568C7" w14:paraId="1E073534" w14:textId="77777777">
        <w:trPr>
          <w:trHeight w:val="233"/>
        </w:trPr>
        <w:tc>
          <w:tcPr>
            <w:tcW w:w="1129" w:type="dxa"/>
          </w:tcPr>
          <w:p w14:paraId="5811E0F0" w14:textId="77777777" w:rsidR="005568C7" w:rsidRDefault="00436414">
            <w:pPr>
              <w:jc w:val="center"/>
            </w:pPr>
            <w:r>
              <w:rPr>
                <w:rFonts w:hint="eastAsia"/>
              </w:rPr>
              <w:t>310</w:t>
            </w:r>
            <w:r>
              <w:t>5</w:t>
            </w:r>
          </w:p>
        </w:tc>
        <w:tc>
          <w:tcPr>
            <w:tcW w:w="1985" w:type="dxa"/>
          </w:tcPr>
          <w:p w14:paraId="40EF3333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338C0777" w14:textId="77777777" w:rsidR="005568C7" w:rsidRDefault="005568C7"/>
        </w:tc>
      </w:tr>
      <w:tr w:rsidR="005568C7" w14:paraId="5901467B" w14:textId="77777777">
        <w:tc>
          <w:tcPr>
            <w:tcW w:w="1129" w:type="dxa"/>
          </w:tcPr>
          <w:p w14:paraId="1590BE9F" w14:textId="77777777" w:rsidR="005568C7" w:rsidRDefault="00436414">
            <w:pPr>
              <w:jc w:val="center"/>
            </w:pPr>
            <w:r>
              <w:rPr>
                <w:rFonts w:hint="eastAsia"/>
              </w:rPr>
              <w:t>310</w:t>
            </w:r>
            <w:r>
              <w:t>1</w:t>
            </w:r>
          </w:p>
        </w:tc>
        <w:tc>
          <w:tcPr>
            <w:tcW w:w="1985" w:type="dxa"/>
          </w:tcPr>
          <w:p w14:paraId="6CED8C1C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702510C5" w14:textId="77777777" w:rsidR="005568C7" w:rsidRDefault="005568C7"/>
        </w:tc>
      </w:tr>
    </w:tbl>
    <w:p w14:paraId="20F9D2B3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980"/>
        <w:gridCol w:w="2896"/>
        <w:gridCol w:w="3414"/>
      </w:tblGrid>
      <w:tr w:rsidR="005568C7" w14:paraId="590B50F9" w14:textId="77777777">
        <w:tc>
          <w:tcPr>
            <w:tcW w:w="8290" w:type="dxa"/>
            <w:gridSpan w:val="3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2B14D3BA" w14:textId="77777777" w:rsidR="005568C7" w:rsidRDefault="00436414">
            <w:pPr>
              <w:jc w:val="center"/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实体类(</w:t>
            </w:r>
            <w:r>
              <w:rPr>
                <w:rFonts w:ascii="宋体" w:hAnsi="宋体"/>
                <w:b/>
                <w:sz w:val="28"/>
                <w:szCs w:val="28"/>
              </w:rPr>
              <w:t>RollerData.java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)</w:t>
            </w:r>
            <w:r>
              <w:rPr>
                <w:rFonts w:ascii="宋体" w:hAnsi="宋体"/>
                <w:b/>
                <w:sz w:val="28"/>
                <w:szCs w:val="28"/>
              </w:rPr>
              <w:t>映射关系表</w:t>
            </w:r>
          </w:p>
        </w:tc>
      </w:tr>
      <w:tr w:rsidR="005568C7" w14:paraId="2A9AF569" w14:textId="77777777">
        <w:tc>
          <w:tcPr>
            <w:tcW w:w="1980" w:type="dxa"/>
            <w:shd w:val="clear" w:color="auto" w:fill="FABF8F" w:themeFill="accent6" w:themeFillTint="99"/>
          </w:tcPr>
          <w:p w14:paraId="222E4876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 w14:paraId="649E8ED6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 w14:paraId="31DA9BE2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284B141C" w14:textId="77777777">
        <w:tc>
          <w:tcPr>
            <w:tcW w:w="1980" w:type="dxa"/>
          </w:tcPr>
          <w:p w14:paraId="15C57B7D" w14:textId="77777777" w:rsidR="005568C7" w:rsidRDefault="00436414">
            <w:pPr>
              <w:ind w:firstLineChars="50" w:firstLine="105"/>
            </w:pPr>
            <w:r>
              <w:lastRenderedPageBreak/>
              <w:t>online</w:t>
            </w:r>
          </w:p>
        </w:tc>
        <w:tc>
          <w:tcPr>
            <w:tcW w:w="2896" w:type="dxa"/>
          </w:tcPr>
          <w:p w14:paraId="541F22AE" w14:textId="77777777" w:rsidR="005568C7" w:rsidRDefault="00436414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>: ZJ17State)</w:t>
            </w:r>
          </w:p>
        </w:tc>
        <w:tc>
          <w:tcPr>
            <w:tcW w:w="3414" w:type="dxa"/>
          </w:tcPr>
          <w:p w14:paraId="498256DC" w14:textId="77777777" w:rsidR="005568C7" w:rsidRDefault="00436414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5568C7" w14:paraId="5B446D73" w14:textId="77777777">
        <w:tc>
          <w:tcPr>
            <w:tcW w:w="1980" w:type="dxa"/>
          </w:tcPr>
          <w:p w14:paraId="634F3602" w14:textId="77777777" w:rsidR="005568C7" w:rsidRDefault="00436414">
            <w:r>
              <w:t>qty</w:t>
            </w:r>
          </w:p>
        </w:tc>
        <w:tc>
          <w:tcPr>
            <w:tcW w:w="2896" w:type="dxa"/>
          </w:tcPr>
          <w:p w14:paraId="70D7E1A3" w14:textId="77777777" w:rsidR="005568C7" w:rsidRDefault="00436414">
            <w:r>
              <w:t>Qty</w:t>
            </w:r>
          </w:p>
        </w:tc>
        <w:tc>
          <w:tcPr>
            <w:tcW w:w="3414" w:type="dxa"/>
          </w:tcPr>
          <w:p w14:paraId="24F80E2C" w14:textId="77777777" w:rsidR="005568C7" w:rsidRDefault="00436414">
            <w:r>
              <w:rPr>
                <w:rFonts w:hint="eastAsia"/>
              </w:rPr>
              <w:t>产量</w:t>
            </w:r>
          </w:p>
        </w:tc>
      </w:tr>
      <w:tr w:rsidR="005568C7" w14:paraId="44A7D505" w14:textId="77777777">
        <w:tc>
          <w:tcPr>
            <w:tcW w:w="1980" w:type="dxa"/>
          </w:tcPr>
          <w:p w14:paraId="6B27A8D8" w14:textId="77777777" w:rsidR="005568C7" w:rsidRDefault="00436414">
            <w:proofErr w:type="spellStart"/>
            <w:r>
              <w:t>badQty</w:t>
            </w:r>
            <w:proofErr w:type="spellEnd"/>
          </w:p>
        </w:tc>
        <w:tc>
          <w:tcPr>
            <w:tcW w:w="2896" w:type="dxa"/>
          </w:tcPr>
          <w:p w14:paraId="6B855F07" w14:textId="77777777" w:rsidR="005568C7" w:rsidRDefault="00436414">
            <w:proofErr w:type="spellStart"/>
            <w:r>
              <w:t>badQty</w:t>
            </w:r>
            <w:proofErr w:type="spellEnd"/>
          </w:p>
        </w:tc>
        <w:tc>
          <w:tcPr>
            <w:tcW w:w="3414" w:type="dxa"/>
          </w:tcPr>
          <w:p w14:paraId="769B736B" w14:textId="77777777" w:rsidR="005568C7" w:rsidRDefault="00436414">
            <w:r>
              <w:rPr>
                <w:rFonts w:hint="eastAsia"/>
              </w:rPr>
              <w:t>剔除产量</w:t>
            </w:r>
          </w:p>
        </w:tc>
      </w:tr>
      <w:tr w:rsidR="005568C7" w14:paraId="3EB0A9C4" w14:textId="77777777">
        <w:tc>
          <w:tcPr>
            <w:tcW w:w="1980" w:type="dxa"/>
          </w:tcPr>
          <w:p w14:paraId="75A3F21C" w14:textId="77777777" w:rsidR="005568C7" w:rsidRDefault="00436414">
            <w:proofErr w:type="spellStart"/>
            <w:r>
              <w:t>lvbangVal</w:t>
            </w:r>
            <w:proofErr w:type="spellEnd"/>
          </w:p>
        </w:tc>
        <w:tc>
          <w:tcPr>
            <w:tcW w:w="2896" w:type="dxa"/>
          </w:tcPr>
          <w:p w14:paraId="2D8C1F73" w14:textId="77777777" w:rsidR="005568C7" w:rsidRDefault="00436414">
            <w:proofErr w:type="spellStart"/>
            <w:r>
              <w:t>lvbangVal</w:t>
            </w:r>
            <w:proofErr w:type="spellEnd"/>
          </w:p>
        </w:tc>
        <w:tc>
          <w:tcPr>
            <w:tcW w:w="3414" w:type="dxa"/>
          </w:tcPr>
          <w:p w14:paraId="739F3B3E" w14:textId="77777777" w:rsidR="005568C7" w:rsidRDefault="00436414">
            <w:r>
              <w:rPr>
                <w:rFonts w:hint="eastAsia"/>
              </w:rPr>
              <w:t>滤棒消耗</w:t>
            </w:r>
          </w:p>
        </w:tc>
      </w:tr>
      <w:tr w:rsidR="005568C7" w14:paraId="705B346E" w14:textId="77777777">
        <w:tc>
          <w:tcPr>
            <w:tcW w:w="1980" w:type="dxa"/>
          </w:tcPr>
          <w:p w14:paraId="1A6DA1F1" w14:textId="77777777" w:rsidR="005568C7" w:rsidRDefault="00436414">
            <w:proofErr w:type="spellStart"/>
            <w:r>
              <w:t>juanyanzhiVal</w:t>
            </w:r>
            <w:proofErr w:type="spellEnd"/>
          </w:p>
        </w:tc>
        <w:tc>
          <w:tcPr>
            <w:tcW w:w="2896" w:type="dxa"/>
          </w:tcPr>
          <w:p w14:paraId="7AEA56F1" w14:textId="77777777" w:rsidR="005568C7" w:rsidRDefault="00436414">
            <w:proofErr w:type="spellStart"/>
            <w:r>
              <w:t>juanyanzhiVal</w:t>
            </w:r>
            <w:proofErr w:type="spellEnd"/>
          </w:p>
        </w:tc>
        <w:tc>
          <w:tcPr>
            <w:tcW w:w="3414" w:type="dxa"/>
          </w:tcPr>
          <w:p w14:paraId="0B1644D4" w14:textId="77777777" w:rsidR="005568C7" w:rsidRDefault="00436414">
            <w:r>
              <w:rPr>
                <w:rFonts w:hint="eastAsia"/>
              </w:rPr>
              <w:t>卷烟纸消耗</w:t>
            </w:r>
          </w:p>
        </w:tc>
      </w:tr>
      <w:tr w:rsidR="005568C7" w14:paraId="6706608C" w14:textId="77777777">
        <w:tc>
          <w:tcPr>
            <w:tcW w:w="1980" w:type="dxa"/>
          </w:tcPr>
          <w:p w14:paraId="75F761BC" w14:textId="77777777" w:rsidR="005568C7" w:rsidRDefault="00436414">
            <w:proofErr w:type="spellStart"/>
            <w:r>
              <w:t>shuisongzhiVal</w:t>
            </w:r>
            <w:proofErr w:type="spellEnd"/>
          </w:p>
        </w:tc>
        <w:tc>
          <w:tcPr>
            <w:tcW w:w="2896" w:type="dxa"/>
          </w:tcPr>
          <w:p w14:paraId="2E6D5A37" w14:textId="77777777" w:rsidR="005568C7" w:rsidRDefault="00436414">
            <w:proofErr w:type="spellStart"/>
            <w:r>
              <w:t>shuisongzhiVal</w:t>
            </w:r>
            <w:proofErr w:type="spellEnd"/>
          </w:p>
        </w:tc>
        <w:tc>
          <w:tcPr>
            <w:tcW w:w="3414" w:type="dxa"/>
          </w:tcPr>
          <w:p w14:paraId="342ABFA1" w14:textId="77777777" w:rsidR="005568C7" w:rsidRDefault="00436414">
            <w:r>
              <w:rPr>
                <w:rFonts w:hint="eastAsia"/>
              </w:rPr>
              <w:t>水松纸消耗</w:t>
            </w:r>
          </w:p>
        </w:tc>
      </w:tr>
      <w:tr w:rsidR="005568C7" w14:paraId="1D977925" w14:textId="77777777">
        <w:tc>
          <w:tcPr>
            <w:tcW w:w="1980" w:type="dxa"/>
          </w:tcPr>
          <w:p w14:paraId="7AB2CBA0" w14:textId="77777777" w:rsidR="005568C7" w:rsidRDefault="00436414">
            <w:proofErr w:type="spellStart"/>
            <w:r>
              <w:t>runTime</w:t>
            </w:r>
            <w:proofErr w:type="spellEnd"/>
          </w:p>
        </w:tc>
        <w:tc>
          <w:tcPr>
            <w:tcW w:w="2896" w:type="dxa"/>
          </w:tcPr>
          <w:p w14:paraId="383AA120" w14:textId="77777777" w:rsidR="005568C7" w:rsidRDefault="00436414">
            <w:proofErr w:type="spellStart"/>
            <w:r>
              <w:t>runTime</w:t>
            </w:r>
            <w:proofErr w:type="spellEnd"/>
          </w:p>
        </w:tc>
        <w:tc>
          <w:tcPr>
            <w:tcW w:w="3414" w:type="dxa"/>
          </w:tcPr>
          <w:p w14:paraId="3C4426F6" w14:textId="77777777" w:rsidR="005568C7" w:rsidRDefault="00436414">
            <w:r>
              <w:rPr>
                <w:rFonts w:hint="eastAsia"/>
              </w:rPr>
              <w:t>运行时间</w:t>
            </w:r>
          </w:p>
        </w:tc>
      </w:tr>
      <w:tr w:rsidR="005568C7" w14:paraId="4D98EF8F" w14:textId="77777777">
        <w:tc>
          <w:tcPr>
            <w:tcW w:w="1980" w:type="dxa"/>
          </w:tcPr>
          <w:p w14:paraId="570F48BF" w14:textId="77777777" w:rsidR="005568C7" w:rsidRDefault="00436414">
            <w:proofErr w:type="spellStart"/>
            <w:r>
              <w:t>stopTime</w:t>
            </w:r>
            <w:proofErr w:type="spellEnd"/>
          </w:p>
        </w:tc>
        <w:tc>
          <w:tcPr>
            <w:tcW w:w="2896" w:type="dxa"/>
          </w:tcPr>
          <w:p w14:paraId="0066AC18" w14:textId="77777777" w:rsidR="005568C7" w:rsidRDefault="00436414">
            <w:proofErr w:type="spellStart"/>
            <w:r>
              <w:t>stopTime</w:t>
            </w:r>
            <w:proofErr w:type="spellEnd"/>
          </w:p>
        </w:tc>
        <w:tc>
          <w:tcPr>
            <w:tcW w:w="3414" w:type="dxa"/>
          </w:tcPr>
          <w:p w14:paraId="7DE4CCFD" w14:textId="77777777" w:rsidR="005568C7" w:rsidRDefault="00436414">
            <w:r>
              <w:rPr>
                <w:rFonts w:hint="eastAsia"/>
              </w:rPr>
              <w:t>停机时间</w:t>
            </w:r>
          </w:p>
        </w:tc>
      </w:tr>
      <w:tr w:rsidR="005568C7" w14:paraId="43F6E43D" w14:textId="77777777">
        <w:tc>
          <w:tcPr>
            <w:tcW w:w="1980" w:type="dxa"/>
          </w:tcPr>
          <w:p w14:paraId="7F2B2D84" w14:textId="77777777" w:rsidR="005568C7" w:rsidRDefault="00436414">
            <w:proofErr w:type="spellStart"/>
            <w:r>
              <w:t>stopTimes</w:t>
            </w:r>
            <w:proofErr w:type="spellEnd"/>
          </w:p>
        </w:tc>
        <w:tc>
          <w:tcPr>
            <w:tcW w:w="2896" w:type="dxa"/>
          </w:tcPr>
          <w:p w14:paraId="367E28B9" w14:textId="77777777" w:rsidR="005568C7" w:rsidRDefault="00436414">
            <w:proofErr w:type="spellStart"/>
            <w:r>
              <w:t>stopTimes</w:t>
            </w:r>
            <w:proofErr w:type="spellEnd"/>
          </w:p>
        </w:tc>
        <w:tc>
          <w:tcPr>
            <w:tcW w:w="3414" w:type="dxa"/>
          </w:tcPr>
          <w:p w14:paraId="20ED2025" w14:textId="77777777" w:rsidR="005568C7" w:rsidRDefault="00436414">
            <w:r>
              <w:rPr>
                <w:rFonts w:hint="eastAsia"/>
              </w:rPr>
              <w:t>停机次数</w:t>
            </w:r>
          </w:p>
        </w:tc>
      </w:tr>
      <w:tr w:rsidR="005568C7" w14:paraId="220C94D4" w14:textId="77777777">
        <w:tc>
          <w:tcPr>
            <w:tcW w:w="1980" w:type="dxa"/>
          </w:tcPr>
          <w:p w14:paraId="719EC5DC" w14:textId="77777777" w:rsidR="005568C7" w:rsidRDefault="00436414">
            <w:r>
              <w:t>speed</w:t>
            </w:r>
          </w:p>
        </w:tc>
        <w:tc>
          <w:tcPr>
            <w:tcW w:w="2896" w:type="dxa"/>
          </w:tcPr>
          <w:p w14:paraId="7319709F" w14:textId="77777777" w:rsidR="005568C7" w:rsidRDefault="00436414">
            <w:r>
              <w:t>speed</w:t>
            </w:r>
          </w:p>
        </w:tc>
        <w:tc>
          <w:tcPr>
            <w:tcW w:w="3414" w:type="dxa"/>
          </w:tcPr>
          <w:p w14:paraId="32026C96" w14:textId="77777777" w:rsidR="005568C7" w:rsidRDefault="00436414">
            <w:r>
              <w:rPr>
                <w:rFonts w:hint="eastAsia"/>
              </w:rPr>
              <w:t>车速</w:t>
            </w:r>
          </w:p>
        </w:tc>
      </w:tr>
      <w:tr w:rsidR="005568C7" w14:paraId="357AD13C" w14:textId="77777777">
        <w:tc>
          <w:tcPr>
            <w:tcW w:w="1980" w:type="dxa"/>
          </w:tcPr>
          <w:p w14:paraId="57B656CA" w14:textId="77777777" w:rsidR="005568C7" w:rsidRDefault="00436414">
            <w:proofErr w:type="spellStart"/>
            <w:r>
              <w:t>runStatus</w:t>
            </w:r>
            <w:proofErr w:type="spellEnd"/>
          </w:p>
        </w:tc>
        <w:tc>
          <w:tcPr>
            <w:tcW w:w="2896" w:type="dxa"/>
          </w:tcPr>
          <w:p w14:paraId="092C720E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ZJ17State</w:t>
            </w:r>
          </w:p>
        </w:tc>
        <w:tc>
          <w:tcPr>
            <w:tcW w:w="3414" w:type="dxa"/>
          </w:tcPr>
          <w:p w14:paraId="0920416E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卷烟机状态：</w:t>
            </w:r>
            <w:r>
              <w:rPr>
                <w:rFonts w:hint="eastAsia"/>
              </w:rPr>
              <w:t>Online / offline</w:t>
            </w:r>
          </w:p>
        </w:tc>
      </w:tr>
      <w:tr w:rsidR="005568C7" w14:paraId="200C1DC1" w14:textId="77777777">
        <w:tc>
          <w:tcPr>
            <w:tcW w:w="1980" w:type="dxa"/>
          </w:tcPr>
          <w:p w14:paraId="43B9AE15" w14:textId="77777777" w:rsidR="005568C7" w:rsidRDefault="00436414">
            <w:r>
              <w:t>cy</w:t>
            </w:r>
          </w:p>
        </w:tc>
        <w:tc>
          <w:tcPr>
            <w:tcW w:w="2896" w:type="dxa"/>
          </w:tcPr>
          <w:p w14:paraId="455839D0" w14:textId="77777777" w:rsidR="005568C7" w:rsidRDefault="00436414">
            <w:r>
              <w:t>Cy</w:t>
            </w:r>
          </w:p>
        </w:tc>
        <w:tc>
          <w:tcPr>
            <w:tcW w:w="3414" w:type="dxa"/>
          </w:tcPr>
          <w:p w14:paraId="64AEC6C3" w14:textId="77777777" w:rsidR="005568C7" w:rsidRDefault="00436414">
            <w:r>
              <w:rPr>
                <w:rFonts w:hint="eastAsia"/>
              </w:rPr>
              <w:t>储烟设备储量</w:t>
            </w:r>
          </w:p>
        </w:tc>
      </w:tr>
      <w:tr w:rsidR="005568C7" w14:paraId="66ED49EC" w14:textId="77777777">
        <w:tc>
          <w:tcPr>
            <w:tcW w:w="1980" w:type="dxa"/>
          </w:tcPr>
          <w:p w14:paraId="0BDE32B5" w14:textId="77777777" w:rsidR="005568C7" w:rsidRDefault="00436414">
            <w:proofErr w:type="spellStart"/>
            <w:r>
              <w:t>cy_cs</w:t>
            </w:r>
            <w:proofErr w:type="spellEnd"/>
          </w:p>
        </w:tc>
        <w:tc>
          <w:tcPr>
            <w:tcW w:w="2896" w:type="dxa"/>
          </w:tcPr>
          <w:p w14:paraId="664C0911" w14:textId="77777777" w:rsidR="005568C7" w:rsidRDefault="00436414">
            <w:proofErr w:type="spellStart"/>
            <w:r>
              <w:t>cySpeed</w:t>
            </w:r>
            <w:proofErr w:type="spellEnd"/>
          </w:p>
        </w:tc>
        <w:tc>
          <w:tcPr>
            <w:tcW w:w="3414" w:type="dxa"/>
          </w:tcPr>
          <w:p w14:paraId="0E04BDAD" w14:textId="77777777" w:rsidR="005568C7" w:rsidRDefault="00436414">
            <w:r>
              <w:rPr>
                <w:rFonts w:hint="eastAsia"/>
              </w:rPr>
              <w:t>储烟设备车速</w:t>
            </w:r>
            <w:r>
              <w:t>(1-</w:t>
            </w:r>
            <w:r>
              <w:rPr>
                <w:rFonts w:hint="eastAsia"/>
              </w:rPr>
              <w:t>包装机</w:t>
            </w:r>
            <w:r>
              <w:t xml:space="preserve"> 6-</w:t>
            </w:r>
            <w:r>
              <w:rPr>
                <w:rFonts w:hint="eastAsia"/>
              </w:rPr>
              <w:t>卷烟机</w:t>
            </w:r>
            <w:r>
              <w:t>)</w:t>
            </w:r>
          </w:p>
        </w:tc>
      </w:tr>
      <w:tr w:rsidR="005568C7" w14:paraId="71744B69" w14:textId="77777777">
        <w:tc>
          <w:tcPr>
            <w:tcW w:w="1980" w:type="dxa"/>
          </w:tcPr>
          <w:p w14:paraId="3839C5CA" w14:textId="77777777" w:rsidR="005568C7" w:rsidRDefault="00436414">
            <w:proofErr w:type="spellStart"/>
            <w:r>
              <w:t>cy_online</w:t>
            </w:r>
            <w:proofErr w:type="spellEnd"/>
          </w:p>
        </w:tc>
        <w:tc>
          <w:tcPr>
            <w:tcW w:w="2896" w:type="dxa"/>
          </w:tcPr>
          <w:p w14:paraId="1B65B52B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YF17State</w:t>
            </w:r>
          </w:p>
        </w:tc>
        <w:tc>
          <w:tcPr>
            <w:tcW w:w="3414" w:type="dxa"/>
          </w:tcPr>
          <w:p w14:paraId="27E403D8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储烟装置状态：</w:t>
            </w:r>
            <w:r>
              <w:rPr>
                <w:rFonts w:hint="eastAsia"/>
              </w:rPr>
              <w:t>Online / offline</w:t>
            </w:r>
          </w:p>
        </w:tc>
      </w:tr>
      <w:tr w:rsidR="005568C7" w14:paraId="0972EBCB" w14:textId="77777777">
        <w:tc>
          <w:tcPr>
            <w:tcW w:w="1980" w:type="dxa"/>
          </w:tcPr>
          <w:p w14:paraId="157DE219" w14:textId="77777777" w:rsidR="005568C7" w:rsidRDefault="00436414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js_online</w:t>
            </w:r>
            <w:proofErr w:type="spellEnd"/>
          </w:p>
        </w:tc>
        <w:tc>
          <w:tcPr>
            <w:tcW w:w="2896" w:type="dxa"/>
          </w:tcPr>
          <w:p w14:paraId="1957A2BD" w14:textId="77777777" w:rsidR="005568C7" w:rsidRDefault="00436414">
            <w:r>
              <w:rPr>
                <w:rFonts w:hint="eastAsia"/>
              </w:rPr>
              <w:t>YF215State</w:t>
            </w:r>
          </w:p>
        </w:tc>
        <w:tc>
          <w:tcPr>
            <w:tcW w:w="3414" w:type="dxa"/>
          </w:tcPr>
          <w:p w14:paraId="520AF557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接收机状态：</w:t>
            </w:r>
            <w:r>
              <w:rPr>
                <w:rFonts w:hint="eastAsia"/>
              </w:rPr>
              <w:t>Online / offline</w:t>
            </w:r>
          </w:p>
        </w:tc>
      </w:tr>
      <w:tr w:rsidR="005568C7" w14:paraId="11DD2015" w14:textId="77777777">
        <w:tc>
          <w:tcPr>
            <w:tcW w:w="1980" w:type="dxa"/>
          </w:tcPr>
          <w:p w14:paraId="18CC6E6A" w14:textId="77777777" w:rsidR="005568C7" w:rsidRDefault="00436414">
            <w:r>
              <w:t>recQty1</w:t>
            </w:r>
          </w:p>
        </w:tc>
        <w:tc>
          <w:tcPr>
            <w:tcW w:w="2896" w:type="dxa"/>
          </w:tcPr>
          <w:p w14:paraId="75B49DAA" w14:textId="77777777" w:rsidR="005568C7" w:rsidRDefault="00436414">
            <w:r>
              <w:t>recQty1</w:t>
            </w:r>
          </w:p>
        </w:tc>
        <w:tc>
          <w:tcPr>
            <w:tcW w:w="3414" w:type="dxa"/>
          </w:tcPr>
          <w:p w14:paraId="2D1175B3" w14:textId="77777777" w:rsidR="005568C7" w:rsidRDefault="00436414">
            <w:r>
              <w:rPr>
                <w:rFonts w:hint="eastAsia"/>
              </w:rPr>
              <w:t>接收机量</w:t>
            </w:r>
          </w:p>
        </w:tc>
      </w:tr>
      <w:tr w:rsidR="005568C7" w14:paraId="6A8326FD" w14:textId="77777777">
        <w:tc>
          <w:tcPr>
            <w:tcW w:w="1980" w:type="dxa"/>
          </w:tcPr>
          <w:p w14:paraId="6B24871D" w14:textId="77777777" w:rsidR="005568C7" w:rsidRDefault="00436414">
            <w:r>
              <w:t>recQty2</w:t>
            </w:r>
          </w:p>
        </w:tc>
        <w:tc>
          <w:tcPr>
            <w:tcW w:w="2896" w:type="dxa"/>
          </w:tcPr>
          <w:p w14:paraId="73605A4B" w14:textId="77777777" w:rsidR="005568C7" w:rsidRDefault="00436414">
            <w:r>
              <w:t>recQty2</w:t>
            </w:r>
          </w:p>
        </w:tc>
        <w:tc>
          <w:tcPr>
            <w:tcW w:w="3414" w:type="dxa"/>
          </w:tcPr>
          <w:p w14:paraId="5274EBB4" w14:textId="77777777" w:rsidR="005568C7" w:rsidRDefault="00436414">
            <w:r>
              <w:rPr>
                <w:rFonts w:hint="eastAsia"/>
              </w:rPr>
              <w:t>接收机量</w:t>
            </w:r>
            <w:r>
              <w:t>2</w:t>
            </w:r>
          </w:p>
        </w:tc>
      </w:tr>
    </w:tbl>
    <w:p w14:paraId="447BA681" w14:textId="77777777" w:rsidR="005568C7" w:rsidRDefault="005568C7"/>
    <w:p w14:paraId="56AF8099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包装机组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129"/>
        <w:gridCol w:w="2003"/>
        <w:gridCol w:w="2392"/>
        <w:gridCol w:w="2766"/>
      </w:tblGrid>
      <w:tr w:rsidR="005568C7" w14:paraId="28842EC8" w14:textId="77777777">
        <w:tc>
          <w:tcPr>
            <w:tcW w:w="1129" w:type="dxa"/>
            <w:shd w:val="clear" w:color="auto" w:fill="FBD4B4" w:themeFill="accent6" w:themeFillTint="66"/>
          </w:tcPr>
          <w:p w14:paraId="25E55057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键 key</w:t>
            </w:r>
          </w:p>
        </w:tc>
        <w:tc>
          <w:tcPr>
            <w:tcW w:w="2003" w:type="dxa"/>
            <w:shd w:val="clear" w:color="auto" w:fill="FBD4B4" w:themeFill="accent6" w:themeFillTint="66"/>
          </w:tcPr>
          <w:p w14:paraId="6947DC84" w14:textId="77777777" w:rsidR="005568C7" w:rsidRDefault="00436414"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2392" w:type="dxa"/>
            <w:shd w:val="clear" w:color="auto" w:fill="FBD4B4" w:themeFill="accent6" w:themeFillTint="66"/>
          </w:tcPr>
          <w:p w14:paraId="04E395AA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值 </w:t>
            </w:r>
            <w:r>
              <w:rPr>
                <w:rFonts w:ascii="宋体" w:hAnsi="宋体"/>
                <w:b/>
                <w:sz w:val="28"/>
                <w:szCs w:val="28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29F148D7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733AA149" w14:textId="77777777">
        <w:trPr>
          <w:trHeight w:val="289"/>
        </w:trPr>
        <w:tc>
          <w:tcPr>
            <w:tcW w:w="1129" w:type="dxa"/>
          </w:tcPr>
          <w:p w14:paraId="72037DDA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01</w:t>
            </w:r>
          </w:p>
        </w:tc>
        <w:tc>
          <w:tcPr>
            <w:tcW w:w="2003" w:type="dxa"/>
          </w:tcPr>
          <w:p w14:paraId="0B00142D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 w:val="restart"/>
          </w:tcPr>
          <w:p w14:paraId="1D12BF1E" w14:textId="77777777" w:rsidR="005568C7" w:rsidRDefault="00436414">
            <w:pPr>
              <w:pStyle w:val="HTML"/>
              <w:shd w:val="clear" w:color="auto" w:fill="FFFFFF"/>
              <w:rPr>
                <w:rFonts w:ascii="Consolas" w:hAnsi="Consolas" w:cs="Consolas"/>
                <w:color w:val="000000"/>
              </w:rPr>
            </w:pP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实时数据部分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online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网络状态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(0</w:t>
            </w:r>
            <w:r>
              <w:rPr>
                <w:rFonts w:cs="Consolas" w:hint="eastAsia"/>
                <w:i/>
                <w:iCs/>
                <w:color w:val="808080"/>
              </w:rPr>
              <w:t>异常，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1</w:t>
            </w:r>
            <w:r>
              <w:rPr>
                <w:rFonts w:cs="Consolas" w:hint="eastAsia"/>
                <w:i/>
                <w:iCs/>
                <w:color w:val="808080"/>
              </w:rPr>
              <w:t>正常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产量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badQty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剔除产量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xiaohemoVal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小盒膜消耗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tiaohemoVal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条盒膜消耗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xiaohezhiVal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小盒纸消耗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tiaohezhiVal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条盒纸消耗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lastRenderedPageBreak/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neichenzhiVal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内衬纸消耗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runTime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运行时间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stopTime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停机时间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stopTimes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停机次数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speed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车速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runStatus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运行状态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(-1 </w:t>
            </w:r>
            <w:r>
              <w:rPr>
                <w:rFonts w:cs="Consolas" w:hint="eastAsia"/>
                <w:i/>
                <w:iCs/>
                <w:color w:val="808080"/>
              </w:rPr>
              <w:t>断网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0</w:t>
            </w:r>
            <w:r>
              <w:rPr>
                <w:rFonts w:cs="Consolas" w:hint="eastAsia"/>
                <w:i/>
                <w:iCs/>
                <w:color w:val="808080"/>
              </w:rPr>
              <w:t>停止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1</w:t>
            </w:r>
            <w:r>
              <w:rPr>
                <w:rFonts w:cs="Consolas" w:hint="eastAsia"/>
                <w:i/>
                <w:iCs/>
                <w:color w:val="808080"/>
              </w:rPr>
              <w:t>低速运行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2</w:t>
            </w:r>
            <w:r>
              <w:rPr>
                <w:rFonts w:cs="Consolas" w:hint="eastAsia"/>
                <w:i/>
                <w:iCs/>
                <w:color w:val="808080"/>
              </w:rPr>
              <w:t>正常运行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tsQty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提升机产量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mainQty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主机产量（小包机）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mainBadQty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主机剔除量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tbjQty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透包机产量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tbjGdQty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透包机剔除好包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tbjBadQty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透包机剔除坏包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pbjQty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排包机产量</w:t>
            </w:r>
          </w:p>
        </w:tc>
      </w:tr>
      <w:tr w:rsidR="005568C7" w14:paraId="2D6E0FA3" w14:textId="77777777">
        <w:tc>
          <w:tcPr>
            <w:tcW w:w="1129" w:type="dxa"/>
          </w:tcPr>
          <w:p w14:paraId="2B4A60FC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02</w:t>
            </w:r>
          </w:p>
        </w:tc>
        <w:tc>
          <w:tcPr>
            <w:tcW w:w="2003" w:type="dxa"/>
          </w:tcPr>
          <w:p w14:paraId="5F7779F0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058DD697" w14:textId="77777777" w:rsidR="005568C7" w:rsidRDefault="005568C7"/>
        </w:tc>
      </w:tr>
      <w:tr w:rsidR="005568C7" w14:paraId="7F160FAD" w14:textId="77777777">
        <w:tc>
          <w:tcPr>
            <w:tcW w:w="1129" w:type="dxa"/>
          </w:tcPr>
          <w:p w14:paraId="725A9D34" w14:textId="77777777" w:rsidR="005568C7" w:rsidRDefault="00436414">
            <w:pPr>
              <w:jc w:val="center"/>
            </w:pPr>
            <w:r>
              <w:t>22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003" w:type="dxa"/>
          </w:tcPr>
          <w:p w14:paraId="194DCE8D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58F9B809" w14:textId="77777777" w:rsidR="005568C7" w:rsidRDefault="005568C7"/>
        </w:tc>
      </w:tr>
      <w:tr w:rsidR="005568C7" w14:paraId="53E55FF5" w14:textId="77777777">
        <w:tc>
          <w:tcPr>
            <w:tcW w:w="1129" w:type="dxa"/>
          </w:tcPr>
          <w:p w14:paraId="0C645AF5" w14:textId="77777777" w:rsidR="005568C7" w:rsidRDefault="00436414">
            <w:pPr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003" w:type="dxa"/>
          </w:tcPr>
          <w:p w14:paraId="01022D45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4B8F4F63" w14:textId="77777777" w:rsidR="005568C7" w:rsidRDefault="005568C7"/>
        </w:tc>
      </w:tr>
      <w:tr w:rsidR="005568C7" w14:paraId="76D6D1F3" w14:textId="77777777">
        <w:tc>
          <w:tcPr>
            <w:tcW w:w="1129" w:type="dxa"/>
          </w:tcPr>
          <w:p w14:paraId="219F1AE3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003" w:type="dxa"/>
          </w:tcPr>
          <w:p w14:paraId="6FD74AFB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31647B31" w14:textId="77777777" w:rsidR="005568C7" w:rsidRDefault="005568C7"/>
        </w:tc>
      </w:tr>
      <w:tr w:rsidR="005568C7" w14:paraId="2A0BA00C" w14:textId="77777777">
        <w:tc>
          <w:tcPr>
            <w:tcW w:w="1129" w:type="dxa"/>
          </w:tcPr>
          <w:p w14:paraId="2A415E99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003" w:type="dxa"/>
          </w:tcPr>
          <w:p w14:paraId="28D6EF39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58A416CD" w14:textId="77777777" w:rsidR="005568C7" w:rsidRDefault="005568C7"/>
        </w:tc>
      </w:tr>
    </w:tbl>
    <w:p w14:paraId="1B07C394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980"/>
        <w:gridCol w:w="2896"/>
        <w:gridCol w:w="3414"/>
      </w:tblGrid>
      <w:tr w:rsidR="00F37E40" w14:paraId="27B72F20" w14:textId="77777777" w:rsidTr="00152441">
        <w:tc>
          <w:tcPr>
            <w:tcW w:w="8290" w:type="dxa"/>
            <w:gridSpan w:val="3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3B6EE0E9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实体类(</w:t>
            </w:r>
            <w:r>
              <w:rPr>
                <w:rFonts w:ascii="宋体" w:hAnsi="宋体"/>
                <w:b/>
                <w:sz w:val="28"/>
                <w:szCs w:val="28"/>
              </w:rPr>
              <w:t>PackerData.java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)</w:t>
            </w:r>
            <w:r>
              <w:rPr>
                <w:rFonts w:ascii="宋体" w:hAnsi="宋体"/>
                <w:b/>
                <w:sz w:val="28"/>
                <w:szCs w:val="28"/>
              </w:rPr>
              <w:t>映射关系表</w:t>
            </w:r>
          </w:p>
        </w:tc>
      </w:tr>
      <w:tr w:rsidR="00F37E40" w14:paraId="573E7254" w14:textId="77777777" w:rsidTr="00152441">
        <w:tc>
          <w:tcPr>
            <w:tcW w:w="1980" w:type="dxa"/>
            <w:shd w:val="clear" w:color="auto" w:fill="FABF8F" w:themeFill="accent6" w:themeFillTint="99"/>
          </w:tcPr>
          <w:p w14:paraId="3997A85B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 w14:paraId="0A227AB6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 w14:paraId="67CA4ED0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F37E40" w14:paraId="25A4CDB4" w14:textId="77777777" w:rsidTr="00152441">
        <w:tc>
          <w:tcPr>
            <w:tcW w:w="1980" w:type="dxa"/>
          </w:tcPr>
          <w:p w14:paraId="11B4E885" w14:textId="77777777" w:rsidR="00F37E40" w:rsidRDefault="00F37E40" w:rsidP="00152441">
            <w:r>
              <w:t>online</w:t>
            </w:r>
          </w:p>
        </w:tc>
        <w:tc>
          <w:tcPr>
            <w:tcW w:w="2896" w:type="dxa"/>
          </w:tcPr>
          <w:p w14:paraId="6448EE49" w14:textId="77777777" w:rsidR="00F37E40" w:rsidRDefault="00F37E40" w:rsidP="00152441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>: ZB45State)</w:t>
            </w:r>
          </w:p>
        </w:tc>
        <w:tc>
          <w:tcPr>
            <w:tcW w:w="3414" w:type="dxa"/>
          </w:tcPr>
          <w:p w14:paraId="5CEA5AA8" w14:textId="77777777" w:rsidR="00F37E40" w:rsidRDefault="00F37E40" w:rsidP="00152441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F37E40" w14:paraId="483AD656" w14:textId="77777777" w:rsidTr="00152441">
        <w:tc>
          <w:tcPr>
            <w:tcW w:w="1980" w:type="dxa"/>
          </w:tcPr>
          <w:p w14:paraId="3E7430BB" w14:textId="77777777" w:rsidR="00F37E40" w:rsidRDefault="00F37E40" w:rsidP="00152441"/>
        </w:tc>
        <w:tc>
          <w:tcPr>
            <w:tcW w:w="2896" w:type="dxa"/>
            <w:vAlign w:val="center"/>
          </w:tcPr>
          <w:p w14:paraId="0A7E5492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chcShutTime</w:t>
            </w:r>
            <w:proofErr w:type="spellEnd"/>
          </w:p>
        </w:tc>
        <w:tc>
          <w:tcPr>
            <w:tcW w:w="3414" w:type="dxa"/>
            <w:vAlign w:val="center"/>
          </w:tcPr>
          <w:p w14:paraId="2B7F2854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停电时间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207BC77" w14:textId="77777777" w:rsidTr="00152441">
        <w:tc>
          <w:tcPr>
            <w:tcW w:w="1980" w:type="dxa"/>
          </w:tcPr>
          <w:p w14:paraId="143D8773" w14:textId="77777777" w:rsidR="00F37E40" w:rsidRDefault="00F37E40" w:rsidP="00152441"/>
        </w:tc>
        <w:tc>
          <w:tcPr>
            <w:tcW w:w="2896" w:type="dxa"/>
            <w:vAlign w:val="center"/>
          </w:tcPr>
          <w:p w14:paraId="1781F0F7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chcStopTime</w:t>
            </w:r>
            <w:proofErr w:type="spellEnd"/>
          </w:p>
        </w:tc>
        <w:tc>
          <w:tcPr>
            <w:tcW w:w="3414" w:type="dxa"/>
            <w:vAlign w:val="center"/>
          </w:tcPr>
          <w:p w14:paraId="6F05F152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内部停机时间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47DD85A5" w14:textId="77777777" w:rsidTr="00152441">
        <w:tc>
          <w:tcPr>
            <w:tcW w:w="1980" w:type="dxa"/>
          </w:tcPr>
          <w:p w14:paraId="0DD60DCE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67DC52E1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chcRunTime</w:t>
            </w:r>
            <w:proofErr w:type="spellEnd"/>
          </w:p>
        </w:tc>
        <w:tc>
          <w:tcPr>
            <w:tcW w:w="3414" w:type="dxa"/>
            <w:vAlign w:val="center"/>
          </w:tcPr>
          <w:p w14:paraId="0A6460AD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运行时间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3D4732A9" w14:textId="77777777" w:rsidTr="00152441">
        <w:tc>
          <w:tcPr>
            <w:tcW w:w="1980" w:type="dxa"/>
          </w:tcPr>
          <w:p w14:paraId="185CD8A5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3CEFF348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chcProdTime</w:t>
            </w:r>
            <w:proofErr w:type="spellEnd"/>
          </w:p>
        </w:tc>
        <w:tc>
          <w:tcPr>
            <w:tcW w:w="3414" w:type="dxa"/>
            <w:vAlign w:val="center"/>
          </w:tcPr>
          <w:p w14:paraId="5C54D39E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生产时间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703D3C44" w14:textId="77777777" w:rsidTr="00152441">
        <w:tc>
          <w:tcPr>
            <w:tcW w:w="1980" w:type="dxa"/>
          </w:tcPr>
          <w:p w14:paraId="6F6F4433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1A984B52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chcWaitTime</w:t>
            </w:r>
            <w:proofErr w:type="spellEnd"/>
          </w:p>
        </w:tc>
        <w:tc>
          <w:tcPr>
            <w:tcW w:w="3414" w:type="dxa"/>
            <w:vAlign w:val="center"/>
          </w:tcPr>
          <w:p w14:paraId="5F8E46C1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等待时间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08B990B3" w14:textId="77777777" w:rsidTr="00152441">
        <w:tc>
          <w:tcPr>
            <w:tcW w:w="1980" w:type="dxa"/>
          </w:tcPr>
          <w:p w14:paraId="783DFAF4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7CD16563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chcTheoQty</w:t>
            </w:r>
            <w:proofErr w:type="spellEnd"/>
          </w:p>
        </w:tc>
        <w:tc>
          <w:tcPr>
            <w:tcW w:w="3414" w:type="dxa"/>
            <w:vAlign w:val="center"/>
          </w:tcPr>
          <w:p w14:paraId="082B85D2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理论产量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1E95CEDE" w14:textId="77777777" w:rsidTr="00152441">
        <w:tc>
          <w:tcPr>
            <w:tcW w:w="1980" w:type="dxa"/>
          </w:tcPr>
          <w:p w14:paraId="51F0DA79" w14:textId="77777777" w:rsidR="00F37E40" w:rsidRPr="0068536D" w:rsidRDefault="00F37E40" w:rsidP="00152441">
            <w:r>
              <w:rPr>
                <w:rFonts w:hint="eastAsia"/>
              </w:rPr>
              <w:t>q</w:t>
            </w:r>
            <w:r>
              <w:t>ty</w:t>
            </w:r>
          </w:p>
        </w:tc>
        <w:tc>
          <w:tcPr>
            <w:tcW w:w="2896" w:type="dxa"/>
            <w:vAlign w:val="center"/>
          </w:tcPr>
          <w:p w14:paraId="1FFA3DAF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chcQty</w:t>
            </w:r>
            <w:proofErr w:type="spellEnd"/>
          </w:p>
        </w:tc>
        <w:tc>
          <w:tcPr>
            <w:tcW w:w="3414" w:type="dxa"/>
            <w:vAlign w:val="center"/>
          </w:tcPr>
          <w:p w14:paraId="5E1D215D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实际产量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8A541C8" w14:textId="77777777" w:rsidTr="00152441">
        <w:tc>
          <w:tcPr>
            <w:tcW w:w="1980" w:type="dxa"/>
          </w:tcPr>
          <w:p w14:paraId="742DEB91" w14:textId="77777777" w:rsidR="00F37E40" w:rsidRPr="0068536D" w:rsidRDefault="00F37E40" w:rsidP="00152441">
            <w:proofErr w:type="spellStart"/>
            <w:r>
              <w:t>badQty</w:t>
            </w:r>
            <w:proofErr w:type="spellEnd"/>
          </w:p>
        </w:tc>
        <w:tc>
          <w:tcPr>
            <w:tcW w:w="2896" w:type="dxa"/>
            <w:vAlign w:val="center"/>
          </w:tcPr>
          <w:p w14:paraId="20B32079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chcRejQty</w:t>
            </w:r>
            <w:proofErr w:type="spellEnd"/>
          </w:p>
        </w:tc>
        <w:tc>
          <w:tcPr>
            <w:tcW w:w="3414" w:type="dxa"/>
            <w:vAlign w:val="center"/>
          </w:tcPr>
          <w:p w14:paraId="12F1931C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剔除量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37C4AFCB" w14:textId="77777777" w:rsidTr="00152441">
        <w:tc>
          <w:tcPr>
            <w:tcW w:w="1980" w:type="dxa"/>
          </w:tcPr>
          <w:p w14:paraId="56D980BA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712C4F10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chcLoseQty</w:t>
            </w:r>
            <w:proofErr w:type="spellEnd"/>
          </w:p>
        </w:tc>
        <w:tc>
          <w:tcPr>
            <w:tcW w:w="3414" w:type="dxa"/>
            <w:vAlign w:val="center"/>
          </w:tcPr>
          <w:p w14:paraId="4BE1FD71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丢失量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2064B782" w14:textId="77777777" w:rsidTr="00152441">
        <w:tc>
          <w:tcPr>
            <w:tcW w:w="1980" w:type="dxa"/>
          </w:tcPr>
          <w:p w14:paraId="0F98CD20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7401F7F3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chcSpeed</w:t>
            </w:r>
            <w:proofErr w:type="spellEnd"/>
          </w:p>
        </w:tc>
        <w:tc>
          <w:tcPr>
            <w:tcW w:w="3414" w:type="dxa"/>
            <w:vAlign w:val="center"/>
          </w:tcPr>
          <w:p w14:paraId="0A920F61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车速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40F1E27A" w14:textId="77777777" w:rsidTr="00152441">
        <w:tc>
          <w:tcPr>
            <w:tcW w:w="1980" w:type="dxa"/>
          </w:tcPr>
          <w:p w14:paraId="52E0C3B4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13C0A330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chcStopTimes</w:t>
            </w:r>
            <w:proofErr w:type="spellEnd"/>
          </w:p>
        </w:tc>
        <w:tc>
          <w:tcPr>
            <w:tcW w:w="3414" w:type="dxa"/>
            <w:vAlign w:val="center"/>
          </w:tcPr>
          <w:p w14:paraId="60413743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停机次数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66FC097C" w14:textId="77777777" w:rsidTr="00152441">
        <w:tc>
          <w:tcPr>
            <w:tcW w:w="1980" w:type="dxa"/>
            <w:shd w:val="clear" w:color="auto" w:fill="FFFF00"/>
          </w:tcPr>
          <w:p w14:paraId="1A8A33B2" w14:textId="77777777" w:rsidR="00F37E40" w:rsidRDefault="00F37E40" w:rsidP="00152441">
            <w:proofErr w:type="spellStart"/>
            <w:r>
              <w:t>xiaohemoVal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42EDF12E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boxFilm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3D4A506C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小盒膜消耗</w:t>
            </w:r>
          </w:p>
        </w:tc>
      </w:tr>
      <w:tr w:rsidR="00F37E40" w14:paraId="336F4F55" w14:textId="77777777" w:rsidTr="00152441">
        <w:tc>
          <w:tcPr>
            <w:tcW w:w="1980" w:type="dxa"/>
            <w:shd w:val="clear" w:color="auto" w:fill="FFFF00"/>
          </w:tcPr>
          <w:p w14:paraId="6E04DA79" w14:textId="77777777" w:rsidR="00F37E40" w:rsidRDefault="00F37E40" w:rsidP="00152441">
            <w:proofErr w:type="spellStart"/>
            <w:r>
              <w:t>tiaohemoVal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4B3E3A89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barrelFilm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2D5866DF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条盒膜消耗</w:t>
            </w:r>
          </w:p>
        </w:tc>
      </w:tr>
      <w:tr w:rsidR="00F37E40" w14:paraId="69451E54" w14:textId="77777777" w:rsidTr="00152441">
        <w:tc>
          <w:tcPr>
            <w:tcW w:w="1980" w:type="dxa"/>
            <w:shd w:val="clear" w:color="auto" w:fill="FFFF00"/>
          </w:tcPr>
          <w:p w14:paraId="50432CF2" w14:textId="77777777" w:rsidR="00F37E40" w:rsidRDefault="00F37E40" w:rsidP="00152441">
            <w:proofErr w:type="spellStart"/>
            <w:r>
              <w:t>xiaohezhiVal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3C201B2D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brandPaper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36BF7054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小盒纸消耗</w:t>
            </w:r>
          </w:p>
        </w:tc>
      </w:tr>
      <w:tr w:rsidR="00F37E40" w14:paraId="6FB19F06" w14:textId="77777777" w:rsidTr="00152441">
        <w:tc>
          <w:tcPr>
            <w:tcW w:w="1980" w:type="dxa"/>
            <w:shd w:val="clear" w:color="auto" w:fill="FFFF00"/>
          </w:tcPr>
          <w:p w14:paraId="1BA9783A" w14:textId="77777777" w:rsidR="00F37E40" w:rsidRDefault="00F37E40" w:rsidP="00152441">
            <w:proofErr w:type="spellStart"/>
            <w:r>
              <w:lastRenderedPageBreak/>
              <w:t>tiaohezhiVal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4F75F846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barrelPaper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7BC27FE6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条盒纸消耗</w:t>
            </w:r>
          </w:p>
        </w:tc>
      </w:tr>
      <w:tr w:rsidR="00F37E40" w14:paraId="16EE1328" w14:textId="77777777" w:rsidTr="00152441">
        <w:tc>
          <w:tcPr>
            <w:tcW w:w="1980" w:type="dxa"/>
            <w:shd w:val="clear" w:color="auto" w:fill="FFFF00"/>
          </w:tcPr>
          <w:p w14:paraId="0C2EAEC8" w14:textId="77777777" w:rsidR="00F37E40" w:rsidRDefault="00F37E40" w:rsidP="00152441">
            <w:proofErr w:type="spellStart"/>
            <w:r>
              <w:t>neichenzhiVal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75F3DD09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foilPaper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27738CD2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内衬纸消耗</w:t>
            </w:r>
          </w:p>
        </w:tc>
      </w:tr>
      <w:tr w:rsidR="00F37E40" w14:paraId="47C861CD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4661A838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2B7F3926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ptchShutTime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4AC02140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停电时间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169A57D5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6D5CCF3C" w14:textId="77777777" w:rsidR="00F37E40" w:rsidRDefault="00F37E40" w:rsidP="00152441">
            <w:proofErr w:type="spellStart"/>
            <w:r>
              <w:t>stopTime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1C8721DE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ptchStopTime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072AF8E0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内部停机时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6BDD74F3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3A285188" w14:textId="77777777" w:rsidR="00F37E40" w:rsidRDefault="00F37E40" w:rsidP="00152441">
            <w:proofErr w:type="spellStart"/>
            <w:r>
              <w:t>runTime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37CCAF5D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ptchRunTime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42705E46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运行时间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1F375EF7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29DC8018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0B2AEF44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ptchProdTime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0929AF51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生产时间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78D2E169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2A42E779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63B6DA35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ptchWaitTime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78DE0781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等待时间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2825F250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4D1E7B98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25785933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ptchTheoQty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1502D159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理论产量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494D9C8E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52CDBCA1" w14:textId="77777777" w:rsidR="00F37E40" w:rsidRDefault="00F37E40" w:rsidP="00152441">
            <w:proofErr w:type="spellStart"/>
            <w:r>
              <w:t>mainQty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39CA56F6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ptchQty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2276F97B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实际产量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F5AC8BD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417BC841" w14:textId="77777777" w:rsidR="00F37E40" w:rsidRDefault="00F37E40" w:rsidP="00152441">
            <w:proofErr w:type="spellStart"/>
            <w:r>
              <w:t>mainBadQty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44BE4931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ptchRejQty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530AC600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剔除量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DC30EA7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38D3D33A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315B265F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ptchLoseQty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10DBDD3C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丢失量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25D9A037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1F15FDED" w14:textId="77777777" w:rsidR="00F37E40" w:rsidRDefault="00F37E40" w:rsidP="00152441">
            <w:r>
              <w:rPr>
                <w:rFonts w:hint="eastAsia"/>
              </w:rPr>
              <w:t>s</w:t>
            </w:r>
            <w:r>
              <w:t>peed</w:t>
            </w:r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29BB3E19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ptchSpeed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0F4A0620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车速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47DF6375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28E4265D" w14:textId="77777777" w:rsidR="00F37E40" w:rsidRDefault="00F37E40" w:rsidP="00152441">
            <w:proofErr w:type="spellStart"/>
            <w:r>
              <w:t>stopTimes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53A08318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ptchStopCount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4FD20A3B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停机次数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B9E2C8C" w14:textId="77777777" w:rsidTr="00152441">
        <w:tc>
          <w:tcPr>
            <w:tcW w:w="1980" w:type="dxa"/>
          </w:tcPr>
          <w:p w14:paraId="5FF75A2A" w14:textId="77777777" w:rsidR="00F37E40" w:rsidRDefault="00F37E40" w:rsidP="00152441">
            <w:proofErr w:type="spellStart"/>
            <w:r>
              <w:t>tbjQty</w:t>
            </w:r>
            <w:proofErr w:type="spellEnd"/>
          </w:p>
        </w:tc>
        <w:tc>
          <w:tcPr>
            <w:tcW w:w="2896" w:type="dxa"/>
            <w:vAlign w:val="center"/>
          </w:tcPr>
          <w:p w14:paraId="2F4AF538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chQty</w:t>
            </w:r>
            <w:proofErr w:type="spellEnd"/>
          </w:p>
        </w:tc>
        <w:tc>
          <w:tcPr>
            <w:tcW w:w="3414" w:type="dxa"/>
            <w:vAlign w:val="center"/>
          </w:tcPr>
          <w:p w14:paraId="69AE37C3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透包机实际产量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）</w:t>
            </w:r>
          </w:p>
        </w:tc>
      </w:tr>
      <w:tr w:rsidR="00F37E40" w14:paraId="0B7917C8" w14:textId="77777777" w:rsidTr="00152441">
        <w:tc>
          <w:tcPr>
            <w:tcW w:w="1980" w:type="dxa"/>
          </w:tcPr>
          <w:p w14:paraId="5E1FE899" w14:textId="77777777" w:rsidR="00F37E40" w:rsidRDefault="00F37E40" w:rsidP="00152441">
            <w:proofErr w:type="spellStart"/>
            <w:r>
              <w:t>tbjGdQty</w:t>
            </w:r>
            <w:proofErr w:type="spellEnd"/>
          </w:p>
        </w:tc>
        <w:tc>
          <w:tcPr>
            <w:tcW w:w="2896" w:type="dxa"/>
            <w:vAlign w:val="center"/>
          </w:tcPr>
          <w:p w14:paraId="092B2B73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chRejGoodQty</w:t>
            </w:r>
            <w:proofErr w:type="spellEnd"/>
          </w:p>
        </w:tc>
        <w:tc>
          <w:tcPr>
            <w:tcW w:w="3414" w:type="dxa"/>
            <w:vAlign w:val="center"/>
          </w:tcPr>
          <w:p w14:paraId="582E838A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好烟包剔除量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）</w:t>
            </w:r>
          </w:p>
        </w:tc>
      </w:tr>
      <w:tr w:rsidR="00F37E40" w14:paraId="70FC038F" w14:textId="77777777" w:rsidTr="00152441">
        <w:tc>
          <w:tcPr>
            <w:tcW w:w="1980" w:type="dxa"/>
          </w:tcPr>
          <w:p w14:paraId="3F92148B" w14:textId="77777777" w:rsidR="00F37E40" w:rsidRDefault="00F37E40" w:rsidP="00152441">
            <w:proofErr w:type="spellStart"/>
            <w:r>
              <w:t>tbjBadQty</w:t>
            </w:r>
            <w:proofErr w:type="spellEnd"/>
          </w:p>
        </w:tc>
        <w:tc>
          <w:tcPr>
            <w:tcW w:w="2896" w:type="dxa"/>
            <w:vAlign w:val="center"/>
          </w:tcPr>
          <w:p w14:paraId="622AFDDF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chRejBadQty</w:t>
            </w:r>
            <w:proofErr w:type="spellEnd"/>
          </w:p>
        </w:tc>
        <w:tc>
          <w:tcPr>
            <w:tcW w:w="3414" w:type="dxa"/>
            <w:vAlign w:val="center"/>
          </w:tcPr>
          <w:p w14:paraId="265A4B00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坏烟包剔除数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）</w:t>
            </w:r>
          </w:p>
        </w:tc>
      </w:tr>
      <w:tr w:rsidR="00F37E40" w14:paraId="7CA0FE35" w14:textId="77777777" w:rsidTr="00152441">
        <w:tc>
          <w:tcPr>
            <w:tcW w:w="1980" w:type="dxa"/>
          </w:tcPr>
          <w:p w14:paraId="0F216682" w14:textId="77777777" w:rsidR="00F37E40" w:rsidRDefault="00F37E40" w:rsidP="00152441"/>
        </w:tc>
        <w:tc>
          <w:tcPr>
            <w:tcW w:w="2896" w:type="dxa"/>
            <w:vAlign w:val="center"/>
          </w:tcPr>
          <w:p w14:paraId="0F664FE3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chDisableQty</w:t>
            </w:r>
            <w:proofErr w:type="spellEnd"/>
          </w:p>
        </w:tc>
        <w:tc>
          <w:tcPr>
            <w:tcW w:w="3414" w:type="dxa"/>
            <w:vAlign w:val="center"/>
          </w:tcPr>
          <w:p w14:paraId="631375F4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不计产量的机器周期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）</w:t>
            </w:r>
          </w:p>
        </w:tc>
      </w:tr>
      <w:tr w:rsidR="00F37E40" w14:paraId="4C655D5D" w14:textId="77777777" w:rsidTr="00152441">
        <w:tc>
          <w:tcPr>
            <w:tcW w:w="1980" w:type="dxa"/>
          </w:tcPr>
          <w:p w14:paraId="47453F06" w14:textId="77777777" w:rsidR="00F37E40" w:rsidRDefault="00F37E40" w:rsidP="00152441"/>
        </w:tc>
        <w:tc>
          <w:tcPr>
            <w:tcW w:w="2896" w:type="dxa"/>
            <w:vAlign w:val="center"/>
          </w:tcPr>
          <w:p w14:paraId="468FA81D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barQty</w:t>
            </w:r>
            <w:proofErr w:type="spellEnd"/>
          </w:p>
        </w:tc>
        <w:tc>
          <w:tcPr>
            <w:tcW w:w="3414" w:type="dxa"/>
            <w:vAlign w:val="center"/>
          </w:tcPr>
          <w:p w14:paraId="10313FB3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条包机实际产量</w:t>
            </w:r>
          </w:p>
        </w:tc>
      </w:tr>
      <w:tr w:rsidR="00F37E40" w14:paraId="236A0E3D" w14:textId="77777777" w:rsidTr="00152441">
        <w:tc>
          <w:tcPr>
            <w:tcW w:w="1980" w:type="dxa"/>
          </w:tcPr>
          <w:p w14:paraId="67BBA07C" w14:textId="77777777" w:rsidR="00F37E40" w:rsidRDefault="00F37E40" w:rsidP="00152441"/>
        </w:tc>
        <w:tc>
          <w:tcPr>
            <w:tcW w:w="2896" w:type="dxa"/>
            <w:vAlign w:val="center"/>
          </w:tcPr>
          <w:p w14:paraId="24089DE0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barBadRejectQty</w:t>
            </w:r>
            <w:proofErr w:type="spellEnd"/>
          </w:p>
        </w:tc>
        <w:tc>
          <w:tcPr>
            <w:tcW w:w="3414" w:type="dxa"/>
            <w:vAlign w:val="center"/>
          </w:tcPr>
          <w:p w14:paraId="799D5245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条包机剔除量</w:t>
            </w:r>
          </w:p>
        </w:tc>
      </w:tr>
      <w:tr w:rsidR="00F37E40" w14:paraId="7032DB81" w14:textId="77777777" w:rsidTr="00152441">
        <w:tc>
          <w:tcPr>
            <w:tcW w:w="1980" w:type="dxa"/>
          </w:tcPr>
          <w:p w14:paraId="36B106AA" w14:textId="77777777" w:rsidR="00F37E40" w:rsidRDefault="00F37E40" w:rsidP="00152441"/>
        </w:tc>
        <w:tc>
          <w:tcPr>
            <w:tcW w:w="2896" w:type="dxa"/>
            <w:vAlign w:val="center"/>
          </w:tcPr>
          <w:p w14:paraId="40596CB1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barDisableQty</w:t>
            </w:r>
            <w:proofErr w:type="spellEnd"/>
          </w:p>
        </w:tc>
        <w:tc>
          <w:tcPr>
            <w:tcW w:w="3414" w:type="dxa"/>
            <w:vAlign w:val="center"/>
          </w:tcPr>
          <w:p w14:paraId="41ABA056" w14:textId="77777777" w:rsidR="00F37E40" w:rsidRPr="00387203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不计产量的机器周期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条包机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3902FEFC" w14:textId="77777777" w:rsidTr="00152441">
        <w:tc>
          <w:tcPr>
            <w:tcW w:w="1980" w:type="dxa"/>
          </w:tcPr>
          <w:p w14:paraId="6A1BE304" w14:textId="77777777" w:rsidR="00F37E40" w:rsidRDefault="00F37E40" w:rsidP="00152441"/>
        </w:tc>
        <w:tc>
          <w:tcPr>
            <w:tcW w:w="2896" w:type="dxa"/>
            <w:vAlign w:val="center"/>
          </w:tcPr>
          <w:p w14:paraId="4AE0F3BC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mQty</w:t>
            </w:r>
            <w:proofErr w:type="spellEnd"/>
          </w:p>
        </w:tc>
        <w:tc>
          <w:tcPr>
            <w:tcW w:w="3414" w:type="dxa"/>
            <w:vAlign w:val="center"/>
          </w:tcPr>
          <w:p w14:paraId="32F340A0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主机实际产量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（小包机）</w:t>
            </w:r>
          </w:p>
        </w:tc>
      </w:tr>
      <w:tr w:rsidR="00F37E40" w14:paraId="4B546D08" w14:textId="77777777" w:rsidTr="00152441">
        <w:tc>
          <w:tcPr>
            <w:tcW w:w="1980" w:type="dxa"/>
          </w:tcPr>
          <w:p w14:paraId="42FCE09D" w14:textId="77777777" w:rsidR="00F37E40" w:rsidRDefault="00F37E40" w:rsidP="00152441"/>
        </w:tc>
        <w:tc>
          <w:tcPr>
            <w:tcW w:w="2896" w:type="dxa"/>
            <w:vAlign w:val="center"/>
          </w:tcPr>
          <w:p w14:paraId="7A41C36B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mRejectQty</w:t>
            </w:r>
            <w:proofErr w:type="spellEnd"/>
          </w:p>
        </w:tc>
        <w:tc>
          <w:tcPr>
            <w:tcW w:w="3414" w:type="dxa"/>
            <w:vAlign w:val="center"/>
          </w:tcPr>
          <w:p w14:paraId="47F2DEA6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剔除量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（小包机）</w:t>
            </w:r>
          </w:p>
        </w:tc>
      </w:tr>
      <w:tr w:rsidR="00F37E40" w14:paraId="16166ED7" w14:textId="77777777" w:rsidTr="00152441">
        <w:tc>
          <w:tcPr>
            <w:tcW w:w="1980" w:type="dxa"/>
          </w:tcPr>
          <w:p w14:paraId="00E7A6E0" w14:textId="77777777" w:rsidR="00F37E40" w:rsidRDefault="00F37E40" w:rsidP="00152441"/>
        </w:tc>
        <w:tc>
          <w:tcPr>
            <w:tcW w:w="2896" w:type="dxa"/>
            <w:vAlign w:val="center"/>
          </w:tcPr>
          <w:p w14:paraId="51F9801E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mDisableQty</w:t>
            </w:r>
            <w:proofErr w:type="spellEnd"/>
          </w:p>
        </w:tc>
        <w:tc>
          <w:tcPr>
            <w:tcW w:w="3414" w:type="dxa"/>
            <w:vAlign w:val="center"/>
          </w:tcPr>
          <w:p w14:paraId="6BB4E733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不计产量的机器周期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（小包机）</w:t>
            </w:r>
          </w:p>
        </w:tc>
      </w:tr>
      <w:tr w:rsidR="00F37E40" w14:paraId="3BA8501E" w14:textId="77777777" w:rsidTr="00152441">
        <w:tc>
          <w:tcPr>
            <w:tcW w:w="1980" w:type="dxa"/>
          </w:tcPr>
          <w:p w14:paraId="75A6E360" w14:textId="77777777" w:rsidR="00F37E40" w:rsidRDefault="00F37E40" w:rsidP="00152441"/>
        </w:tc>
        <w:tc>
          <w:tcPr>
            <w:tcW w:w="2896" w:type="dxa"/>
            <w:vAlign w:val="center"/>
          </w:tcPr>
          <w:p w14:paraId="1E6DDFB3" w14:textId="77777777" w:rsidR="00F37E40" w:rsidRDefault="00F37E40" w:rsidP="00152441">
            <w:r w:rsidRPr="006D502A">
              <w:rPr>
                <w:rFonts w:hint="eastAsia"/>
              </w:rPr>
              <w:t>w3Reject</w:t>
            </w:r>
          </w:p>
        </w:tc>
        <w:tc>
          <w:tcPr>
            <w:tcW w:w="3414" w:type="dxa"/>
            <w:vAlign w:val="center"/>
          </w:tcPr>
          <w:p w14:paraId="782B9963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三轮剔除量</w:t>
            </w:r>
          </w:p>
        </w:tc>
      </w:tr>
      <w:tr w:rsidR="00F37E40" w14:paraId="489B0600" w14:textId="77777777" w:rsidTr="00152441">
        <w:tc>
          <w:tcPr>
            <w:tcW w:w="1980" w:type="dxa"/>
          </w:tcPr>
          <w:p w14:paraId="43167121" w14:textId="77777777" w:rsidR="00F37E40" w:rsidRDefault="00F37E40" w:rsidP="00152441"/>
        </w:tc>
        <w:tc>
          <w:tcPr>
            <w:tcW w:w="2896" w:type="dxa"/>
            <w:vAlign w:val="center"/>
          </w:tcPr>
          <w:p w14:paraId="4EFEDDD9" w14:textId="77777777" w:rsidR="00F37E40" w:rsidRDefault="00F37E40" w:rsidP="00152441">
            <w:r w:rsidRPr="006D502A">
              <w:rPr>
                <w:rFonts w:hint="eastAsia"/>
              </w:rPr>
              <w:t>w6Reject</w:t>
            </w:r>
          </w:p>
        </w:tc>
        <w:tc>
          <w:tcPr>
            <w:tcW w:w="3414" w:type="dxa"/>
            <w:vAlign w:val="center"/>
          </w:tcPr>
          <w:p w14:paraId="2291A606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六号轮剔除量</w:t>
            </w:r>
          </w:p>
        </w:tc>
      </w:tr>
      <w:tr w:rsidR="00F37E40" w14:paraId="3F7A7F0A" w14:textId="77777777" w:rsidTr="00152441">
        <w:tc>
          <w:tcPr>
            <w:tcW w:w="1980" w:type="dxa"/>
          </w:tcPr>
          <w:p w14:paraId="7E421553" w14:textId="77777777" w:rsidR="00F37E40" w:rsidRDefault="00F37E40" w:rsidP="00152441"/>
        </w:tc>
        <w:tc>
          <w:tcPr>
            <w:tcW w:w="2896" w:type="dxa"/>
            <w:vAlign w:val="center"/>
          </w:tcPr>
          <w:p w14:paraId="4838FD80" w14:textId="77777777" w:rsidR="00F37E40" w:rsidRDefault="00F37E40" w:rsidP="00152441">
            <w:r w:rsidRPr="006D502A">
              <w:rPr>
                <w:rFonts w:hint="eastAsia"/>
              </w:rPr>
              <w:t>w8Reject</w:t>
            </w:r>
          </w:p>
        </w:tc>
        <w:tc>
          <w:tcPr>
            <w:tcW w:w="3414" w:type="dxa"/>
            <w:vAlign w:val="center"/>
          </w:tcPr>
          <w:p w14:paraId="4D61E427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八号轮剔除量</w:t>
            </w:r>
          </w:p>
        </w:tc>
      </w:tr>
      <w:tr w:rsidR="00F37E40" w14:paraId="48184704" w14:textId="77777777" w:rsidTr="00152441">
        <w:tc>
          <w:tcPr>
            <w:tcW w:w="1980" w:type="dxa"/>
          </w:tcPr>
          <w:p w14:paraId="5968786D" w14:textId="77777777" w:rsidR="00F37E40" w:rsidRDefault="00F37E40" w:rsidP="00152441"/>
        </w:tc>
        <w:tc>
          <w:tcPr>
            <w:tcW w:w="2896" w:type="dxa"/>
            <w:vAlign w:val="center"/>
          </w:tcPr>
          <w:p w14:paraId="17E0C69E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brandReject</w:t>
            </w:r>
            <w:proofErr w:type="spellEnd"/>
          </w:p>
        </w:tc>
        <w:tc>
          <w:tcPr>
            <w:tcW w:w="3414" w:type="dxa"/>
            <w:vAlign w:val="center"/>
          </w:tcPr>
          <w:p w14:paraId="253046C9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商标纸剔除量</w:t>
            </w:r>
          </w:p>
        </w:tc>
      </w:tr>
      <w:tr w:rsidR="00F37E40" w14:paraId="361D408F" w14:textId="77777777" w:rsidTr="00152441">
        <w:tc>
          <w:tcPr>
            <w:tcW w:w="1980" w:type="dxa"/>
          </w:tcPr>
          <w:p w14:paraId="66692E8E" w14:textId="77777777" w:rsidR="00F37E40" w:rsidRPr="00387203" w:rsidRDefault="00F37E40" w:rsidP="00152441">
            <w:pPr>
              <w:rPr>
                <w:strike/>
              </w:rPr>
            </w:pPr>
            <w:proofErr w:type="spellStart"/>
            <w:r w:rsidRPr="00387203">
              <w:rPr>
                <w:strike/>
              </w:rPr>
              <w:t>pbjQty</w:t>
            </w:r>
            <w:proofErr w:type="spellEnd"/>
          </w:p>
        </w:tc>
        <w:tc>
          <w:tcPr>
            <w:tcW w:w="2896" w:type="dxa"/>
          </w:tcPr>
          <w:p w14:paraId="6C2BF013" w14:textId="77777777" w:rsidR="00F37E40" w:rsidRPr="00387203" w:rsidRDefault="00F37E40" w:rsidP="00152441">
            <w:pPr>
              <w:rPr>
                <w:strike/>
              </w:rPr>
            </w:pPr>
            <w:proofErr w:type="spellStart"/>
            <w:r w:rsidRPr="00387203">
              <w:rPr>
                <w:strike/>
              </w:rPr>
              <w:t>rejectQty</w:t>
            </w:r>
            <w:proofErr w:type="spellEnd"/>
          </w:p>
        </w:tc>
        <w:tc>
          <w:tcPr>
            <w:tcW w:w="3414" w:type="dxa"/>
          </w:tcPr>
          <w:p w14:paraId="6CA5F7B8" w14:textId="77777777" w:rsidR="00F37E40" w:rsidRPr="00387203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strike/>
                <w:kern w:val="2"/>
                <w:sz w:val="21"/>
              </w:rPr>
            </w:pPr>
            <w:r w:rsidRPr="00387203">
              <w:rPr>
                <w:rFonts w:ascii="Calibri" w:hAnsi="Calibri" w:cs="Times New Roman" w:hint="eastAsia"/>
                <w:strike/>
                <w:kern w:val="2"/>
                <w:sz w:val="21"/>
              </w:rPr>
              <w:t>排包机产量</w:t>
            </w:r>
          </w:p>
        </w:tc>
      </w:tr>
      <w:tr w:rsidR="00F37E40" w14:paraId="5A5CBC47" w14:textId="77777777" w:rsidTr="00152441">
        <w:tc>
          <w:tcPr>
            <w:tcW w:w="1980" w:type="dxa"/>
          </w:tcPr>
          <w:p w14:paraId="1B428B63" w14:textId="77777777" w:rsidR="00F37E40" w:rsidRDefault="00F37E40" w:rsidP="00152441">
            <w:proofErr w:type="spellStart"/>
            <w:r>
              <w:t>runStatus</w:t>
            </w:r>
            <w:proofErr w:type="spellEnd"/>
          </w:p>
        </w:tc>
        <w:tc>
          <w:tcPr>
            <w:tcW w:w="2896" w:type="dxa"/>
          </w:tcPr>
          <w:p w14:paraId="62EA1BD8" w14:textId="77777777" w:rsidR="00F37E40" w:rsidRPr="006D502A" w:rsidRDefault="00F37E40" w:rsidP="00152441">
            <w:r>
              <w:rPr>
                <w:rFonts w:hint="eastAsia"/>
              </w:rPr>
              <w:t>ZB45State</w:t>
            </w:r>
          </w:p>
        </w:tc>
        <w:tc>
          <w:tcPr>
            <w:tcW w:w="3414" w:type="dxa"/>
          </w:tcPr>
          <w:p w14:paraId="4A3B273A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包装机状态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 xml:space="preserve"> 1: online/0: offline</w:t>
            </w:r>
          </w:p>
        </w:tc>
      </w:tr>
      <w:tr w:rsidR="00F37E40" w14:paraId="703D1348" w14:textId="77777777" w:rsidTr="00152441">
        <w:tc>
          <w:tcPr>
            <w:tcW w:w="1980" w:type="dxa"/>
          </w:tcPr>
          <w:p w14:paraId="32AFD253" w14:textId="77777777" w:rsidR="00F37E40" w:rsidRPr="00387203" w:rsidRDefault="00F37E40" w:rsidP="00152441">
            <w:pPr>
              <w:rPr>
                <w:strike/>
              </w:rPr>
            </w:pPr>
            <w:proofErr w:type="spellStart"/>
            <w:r w:rsidRPr="00387203">
              <w:rPr>
                <w:strike/>
              </w:rPr>
              <w:t>tsQty</w:t>
            </w:r>
            <w:proofErr w:type="spellEnd"/>
          </w:p>
        </w:tc>
        <w:tc>
          <w:tcPr>
            <w:tcW w:w="2896" w:type="dxa"/>
          </w:tcPr>
          <w:p w14:paraId="1E248E86" w14:textId="77777777" w:rsidR="00F37E40" w:rsidRPr="00387203" w:rsidRDefault="00F37E40" w:rsidP="00152441">
            <w:pPr>
              <w:rPr>
                <w:strike/>
              </w:rPr>
            </w:pPr>
            <w:r w:rsidRPr="00387203">
              <w:rPr>
                <w:rFonts w:hint="eastAsia"/>
                <w:strike/>
              </w:rPr>
              <w:t>提升机不在这里采集</w:t>
            </w:r>
          </w:p>
        </w:tc>
        <w:tc>
          <w:tcPr>
            <w:tcW w:w="3414" w:type="dxa"/>
          </w:tcPr>
          <w:p w14:paraId="7B7C7262" w14:textId="77777777" w:rsidR="00F37E40" w:rsidRPr="00387203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strike/>
                <w:kern w:val="2"/>
                <w:sz w:val="21"/>
              </w:rPr>
            </w:pPr>
            <w:r w:rsidRPr="00387203">
              <w:rPr>
                <w:rFonts w:ascii="Calibri" w:hAnsi="Calibri" w:cs="Times New Roman" w:hint="eastAsia"/>
                <w:strike/>
                <w:kern w:val="2"/>
                <w:sz w:val="21"/>
              </w:rPr>
              <w:t>提升机产量</w:t>
            </w:r>
          </w:p>
        </w:tc>
      </w:tr>
    </w:tbl>
    <w:p w14:paraId="5B2162B9" w14:textId="77777777" w:rsidR="005568C7" w:rsidRDefault="005568C7"/>
    <w:p w14:paraId="2AD544A6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装箱机组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1070"/>
        <w:gridCol w:w="1215"/>
        <w:gridCol w:w="1701"/>
        <w:gridCol w:w="769"/>
        <w:gridCol w:w="2625"/>
      </w:tblGrid>
      <w:tr w:rsidR="00F37E40" w14:paraId="51482E50" w14:textId="77777777" w:rsidTr="00152441">
        <w:tc>
          <w:tcPr>
            <w:tcW w:w="910" w:type="dxa"/>
            <w:shd w:val="clear" w:color="auto" w:fill="FBD4B4" w:themeFill="accent6" w:themeFillTint="66"/>
          </w:tcPr>
          <w:p w14:paraId="393F3AE4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49C3111F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gridSpan w:val="2"/>
            <w:shd w:val="clear" w:color="auto" w:fill="FBD4B4" w:themeFill="accent6" w:themeFillTint="66"/>
          </w:tcPr>
          <w:p w14:paraId="5B74B95D" w14:textId="77777777" w:rsidR="00F37E40" w:rsidRDefault="00F37E40" w:rsidP="00152441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470" w:type="dxa"/>
            <w:gridSpan w:val="2"/>
            <w:shd w:val="clear" w:color="auto" w:fill="FBD4B4" w:themeFill="accent6" w:themeFillTint="66"/>
          </w:tcPr>
          <w:p w14:paraId="27F7FC3A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6F9415EF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625" w:type="dxa"/>
            <w:shd w:val="clear" w:color="auto" w:fill="FBD4B4" w:themeFill="accent6" w:themeFillTint="66"/>
          </w:tcPr>
          <w:p w14:paraId="1F1A5C00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F37E40" w14:paraId="09F79115" w14:textId="77777777" w:rsidTr="00152441">
        <w:trPr>
          <w:trHeight w:val="289"/>
        </w:trPr>
        <w:tc>
          <w:tcPr>
            <w:tcW w:w="910" w:type="dxa"/>
          </w:tcPr>
          <w:p w14:paraId="59258362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  <w:gridSpan w:val="2"/>
          </w:tcPr>
          <w:p w14:paraId="0F2E3C04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 w:val="restart"/>
          </w:tcPr>
          <w:p w14:paraId="7BC13121" w14:textId="77777777" w:rsidR="00F37E40" w:rsidRDefault="00F37E40" w:rsidP="00152441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Monaco"/>
                <w:color w:val="3F7F5F"/>
                <w:kern w:val="0"/>
                <w:sz w:val="18"/>
                <w:szCs w:val="18"/>
              </w:rPr>
              <w:t>/**实时数据部分*/</w:t>
            </w:r>
          </w:p>
          <w:p w14:paraId="3D86AA5C" w14:textId="77777777" w:rsidR="00F37E40" w:rsidRDefault="00F37E40" w:rsidP="00152441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lastRenderedPageBreak/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8"/>
                <w:szCs w:val="18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8"/>
                <w:szCs w:val="18"/>
                <w:highlight w:val="yellow"/>
              </w:rPr>
              <w:t>online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8"/>
                <w:szCs w:val="18"/>
              </w:rPr>
              <w:t>//网络状态  0异常，1正常</w:t>
            </w:r>
          </w:p>
          <w:p w14:paraId="7242707F" w14:textId="77777777" w:rsidR="00F37E40" w:rsidRDefault="00F37E40" w:rsidP="00152441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8"/>
                <w:szCs w:val="18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 xml:space="preserve"> Double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8"/>
                <w:szCs w:val="18"/>
              </w:rPr>
              <w:t>qty1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8"/>
                <w:szCs w:val="18"/>
              </w:rPr>
              <w:t>//1</w:t>
            </w:r>
            <w:r>
              <w:rPr>
                <w:rFonts w:ascii="微软雅黑" w:eastAsia="微软雅黑" w:hAnsi="微软雅黑" w:cs="Monaco" w:hint="eastAsia"/>
                <w:color w:val="3F7F5F"/>
                <w:kern w:val="0"/>
                <w:sz w:val="18"/>
                <w:szCs w:val="18"/>
              </w:rPr>
              <w:t>#装封箱机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8"/>
                <w:szCs w:val="18"/>
              </w:rPr>
              <w:t>产量</w:t>
            </w:r>
          </w:p>
          <w:p w14:paraId="79E2B99C" w14:textId="77777777" w:rsidR="00F37E40" w:rsidRDefault="00F37E40" w:rsidP="00152441">
            <w:pPr>
              <w:rPr>
                <w:strike/>
                <w:sz w:val="18"/>
                <w:szCs w:val="18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微软雅黑" w:eastAsia="微软雅黑" w:hAnsi="微软雅黑" w:cs="Monaco"/>
                <w:b/>
                <w:bCs/>
                <w:strike/>
                <w:color w:val="7F0055"/>
                <w:kern w:val="0"/>
                <w:sz w:val="18"/>
                <w:szCs w:val="18"/>
              </w:rPr>
              <w:t>private</w:t>
            </w:r>
            <w:r>
              <w:rPr>
                <w:rFonts w:ascii="微软雅黑" w:eastAsia="微软雅黑" w:hAnsi="微软雅黑" w:cs="Monaco"/>
                <w:strike/>
                <w:color w:val="000000"/>
                <w:kern w:val="0"/>
                <w:sz w:val="18"/>
                <w:szCs w:val="18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strike/>
                <w:color w:val="0000C0"/>
                <w:kern w:val="0"/>
                <w:sz w:val="18"/>
                <w:szCs w:val="18"/>
              </w:rPr>
              <w:t>pbjQty</w:t>
            </w:r>
            <w:proofErr w:type="spellEnd"/>
            <w:r>
              <w:rPr>
                <w:rFonts w:ascii="微软雅黑" w:eastAsia="微软雅黑" w:hAnsi="微软雅黑" w:cs="Monaco"/>
                <w:strike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微软雅黑" w:eastAsia="微软雅黑" w:hAnsi="微软雅黑" w:cs="Monaco"/>
                <w:strike/>
                <w:color w:val="3F7F5F"/>
                <w:kern w:val="0"/>
                <w:sz w:val="18"/>
                <w:szCs w:val="18"/>
              </w:rPr>
              <w:t>//排包机产量</w:t>
            </w:r>
          </w:p>
        </w:tc>
      </w:tr>
      <w:tr w:rsidR="00F37E40" w14:paraId="67DF02E6" w14:textId="77777777" w:rsidTr="00152441">
        <w:tc>
          <w:tcPr>
            <w:tcW w:w="910" w:type="dxa"/>
          </w:tcPr>
          <w:p w14:paraId="79858C65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  <w:gridSpan w:val="2"/>
          </w:tcPr>
          <w:p w14:paraId="1368009F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17EC860B" w14:textId="77777777" w:rsidR="00F37E40" w:rsidRDefault="00F37E40" w:rsidP="00152441"/>
        </w:tc>
      </w:tr>
      <w:tr w:rsidR="00F37E40" w14:paraId="18B7C5FA" w14:textId="77777777" w:rsidTr="00152441">
        <w:tc>
          <w:tcPr>
            <w:tcW w:w="910" w:type="dxa"/>
          </w:tcPr>
          <w:p w14:paraId="717F2684" w14:textId="77777777" w:rsidR="00F37E40" w:rsidRDefault="00F37E40" w:rsidP="00152441">
            <w:pPr>
              <w:jc w:val="center"/>
            </w:pPr>
            <w:r>
              <w:lastRenderedPageBreak/>
              <w:t>23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  <w:gridSpan w:val="2"/>
          </w:tcPr>
          <w:p w14:paraId="35F5848C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26EACC99" w14:textId="77777777" w:rsidR="00F37E40" w:rsidRDefault="00F37E40" w:rsidP="00152441"/>
        </w:tc>
      </w:tr>
      <w:tr w:rsidR="00F37E40" w14:paraId="618ACDDB" w14:textId="77777777" w:rsidTr="00152441">
        <w:tc>
          <w:tcPr>
            <w:tcW w:w="910" w:type="dxa"/>
          </w:tcPr>
          <w:p w14:paraId="5D32CABB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  <w:gridSpan w:val="2"/>
          </w:tcPr>
          <w:p w14:paraId="009849A5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6D4DED05" w14:textId="77777777" w:rsidR="00F37E40" w:rsidRDefault="00F37E40" w:rsidP="00152441"/>
        </w:tc>
      </w:tr>
      <w:tr w:rsidR="00F37E40" w14:paraId="5B6B6406" w14:textId="77777777" w:rsidTr="00152441">
        <w:tc>
          <w:tcPr>
            <w:tcW w:w="910" w:type="dxa"/>
          </w:tcPr>
          <w:p w14:paraId="2508254C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  <w:gridSpan w:val="2"/>
          </w:tcPr>
          <w:p w14:paraId="448BAD2D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3D7F65A6" w14:textId="77777777" w:rsidR="00F37E40" w:rsidRDefault="00F37E40" w:rsidP="00152441"/>
        </w:tc>
      </w:tr>
      <w:tr w:rsidR="00F37E40" w14:paraId="7492BED9" w14:textId="77777777" w:rsidTr="00152441">
        <w:tc>
          <w:tcPr>
            <w:tcW w:w="910" w:type="dxa"/>
          </w:tcPr>
          <w:p w14:paraId="41E92866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  <w:gridSpan w:val="2"/>
          </w:tcPr>
          <w:p w14:paraId="28BFB250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5D28780F" w14:textId="77777777" w:rsidR="00F37E40" w:rsidRDefault="00F37E40" w:rsidP="00152441"/>
        </w:tc>
      </w:tr>
      <w:tr w:rsidR="00F37E40" w14:paraId="2DAA81CB" w14:textId="77777777" w:rsidTr="00152441">
        <w:tc>
          <w:tcPr>
            <w:tcW w:w="910" w:type="dxa"/>
          </w:tcPr>
          <w:p w14:paraId="3CB07E26" w14:textId="77777777" w:rsidR="00F37E40" w:rsidRDefault="00F37E40" w:rsidP="00152441">
            <w:pPr>
              <w:jc w:val="center"/>
            </w:pPr>
          </w:p>
        </w:tc>
        <w:tc>
          <w:tcPr>
            <w:tcW w:w="2285" w:type="dxa"/>
            <w:gridSpan w:val="2"/>
          </w:tcPr>
          <w:p w14:paraId="59E44042" w14:textId="77777777" w:rsidR="00F37E40" w:rsidRDefault="00F37E40" w:rsidP="00152441">
            <w:pPr>
              <w:jc w:val="center"/>
            </w:pPr>
          </w:p>
        </w:tc>
        <w:tc>
          <w:tcPr>
            <w:tcW w:w="5095" w:type="dxa"/>
            <w:gridSpan w:val="3"/>
          </w:tcPr>
          <w:p w14:paraId="2482169E" w14:textId="77777777" w:rsidR="00F37E40" w:rsidRDefault="00F37E40" w:rsidP="00152441"/>
        </w:tc>
      </w:tr>
      <w:tr w:rsidR="00F37E40" w14:paraId="515FF8FD" w14:textId="77777777" w:rsidTr="00152441">
        <w:tc>
          <w:tcPr>
            <w:tcW w:w="1980" w:type="dxa"/>
            <w:gridSpan w:val="2"/>
            <w:shd w:val="clear" w:color="auto" w:fill="FABF8F" w:themeFill="accent6" w:themeFillTint="99"/>
          </w:tcPr>
          <w:p w14:paraId="01420CC9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916" w:type="dxa"/>
            <w:gridSpan w:val="2"/>
            <w:shd w:val="clear" w:color="auto" w:fill="FABF8F" w:themeFill="accent6" w:themeFillTint="99"/>
          </w:tcPr>
          <w:p w14:paraId="5DF12BCC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394" w:type="dxa"/>
            <w:gridSpan w:val="2"/>
            <w:shd w:val="clear" w:color="auto" w:fill="FABF8F" w:themeFill="accent6" w:themeFillTint="99"/>
          </w:tcPr>
          <w:p w14:paraId="082A1478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F37E40" w14:paraId="5158748B" w14:textId="77777777" w:rsidTr="00152441">
        <w:tc>
          <w:tcPr>
            <w:tcW w:w="1980" w:type="dxa"/>
            <w:gridSpan w:val="2"/>
          </w:tcPr>
          <w:p w14:paraId="69DFE0FE" w14:textId="77777777" w:rsidR="00F37E40" w:rsidRDefault="00F37E40" w:rsidP="00152441">
            <w:r>
              <w:t>online</w:t>
            </w:r>
          </w:p>
        </w:tc>
        <w:tc>
          <w:tcPr>
            <w:tcW w:w="2916" w:type="dxa"/>
            <w:gridSpan w:val="2"/>
          </w:tcPr>
          <w:p w14:paraId="4CC75D5E" w14:textId="77777777" w:rsidR="00F37E40" w:rsidRDefault="00F37E40" w:rsidP="00152441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</w:rPr>
              <w:t>YP18B</w:t>
            </w:r>
            <w:r>
              <w:t>State)</w:t>
            </w:r>
          </w:p>
        </w:tc>
        <w:tc>
          <w:tcPr>
            <w:tcW w:w="3394" w:type="dxa"/>
            <w:gridSpan w:val="2"/>
          </w:tcPr>
          <w:p w14:paraId="1755CAF9" w14:textId="77777777" w:rsidR="00F37E40" w:rsidRDefault="00F37E40" w:rsidP="00152441">
            <w:r>
              <w:rPr>
                <w:rFonts w:hint="eastAsia"/>
              </w:rPr>
              <w:t>网络状态</w:t>
            </w:r>
            <w:r>
              <w:t>(</w:t>
            </w:r>
            <w:r>
              <w:rPr>
                <w:rFonts w:hint="eastAsia"/>
              </w:rPr>
              <w:t>1: offline</w:t>
            </w:r>
            <w:r>
              <w:t xml:space="preserve"> </w:t>
            </w:r>
            <w:r>
              <w:rPr>
                <w:rFonts w:hint="eastAsia"/>
              </w:rPr>
              <w:t>/ 0 online</w:t>
            </w:r>
            <w:r>
              <w:t>)</w:t>
            </w:r>
          </w:p>
        </w:tc>
      </w:tr>
      <w:tr w:rsidR="00F37E40" w14:paraId="4466BCC6" w14:textId="77777777" w:rsidTr="00152441">
        <w:tc>
          <w:tcPr>
            <w:tcW w:w="1980" w:type="dxa"/>
            <w:gridSpan w:val="2"/>
          </w:tcPr>
          <w:p w14:paraId="497BDA47" w14:textId="77777777" w:rsidR="00F37E40" w:rsidRDefault="00F37E40" w:rsidP="00152441">
            <w:r>
              <w:t>qty1</w:t>
            </w:r>
          </w:p>
        </w:tc>
        <w:tc>
          <w:tcPr>
            <w:tcW w:w="2916" w:type="dxa"/>
            <w:gridSpan w:val="2"/>
          </w:tcPr>
          <w:p w14:paraId="2F71B135" w14:textId="77777777" w:rsidR="00F37E40" w:rsidRDefault="00F37E40" w:rsidP="00152441">
            <w:r>
              <w:rPr>
                <w:rFonts w:hint="eastAsia"/>
              </w:rPr>
              <w:t>q</w:t>
            </w:r>
            <w:r>
              <w:t>ty</w:t>
            </w:r>
            <w:r>
              <w:rPr>
                <w:rFonts w:hint="eastAsia"/>
              </w:rPr>
              <w:t>1</w:t>
            </w:r>
          </w:p>
        </w:tc>
        <w:tc>
          <w:tcPr>
            <w:tcW w:w="3394" w:type="dxa"/>
            <w:gridSpan w:val="2"/>
          </w:tcPr>
          <w:p w14:paraId="37A808CF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产量</w:t>
            </w:r>
          </w:p>
        </w:tc>
      </w:tr>
      <w:tr w:rsidR="00F37E40" w14:paraId="1C7E9250" w14:textId="77777777" w:rsidTr="00152441">
        <w:tc>
          <w:tcPr>
            <w:tcW w:w="1980" w:type="dxa"/>
            <w:gridSpan w:val="2"/>
          </w:tcPr>
          <w:p w14:paraId="3464CE06" w14:textId="77777777" w:rsidR="00F37E40" w:rsidRDefault="00F37E40" w:rsidP="00152441"/>
        </w:tc>
        <w:tc>
          <w:tcPr>
            <w:tcW w:w="2916" w:type="dxa"/>
            <w:gridSpan w:val="2"/>
          </w:tcPr>
          <w:p w14:paraId="1A408AB5" w14:textId="77777777" w:rsidR="00F37E40" w:rsidRDefault="00F37E40" w:rsidP="00152441"/>
        </w:tc>
        <w:tc>
          <w:tcPr>
            <w:tcW w:w="3394" w:type="dxa"/>
            <w:gridSpan w:val="2"/>
          </w:tcPr>
          <w:p w14:paraId="39160304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</w:p>
        </w:tc>
      </w:tr>
      <w:tr w:rsidR="00F37E40" w14:paraId="0961676A" w14:textId="77777777" w:rsidTr="00152441">
        <w:tc>
          <w:tcPr>
            <w:tcW w:w="1980" w:type="dxa"/>
            <w:gridSpan w:val="2"/>
          </w:tcPr>
          <w:p w14:paraId="3EBFC315" w14:textId="77777777" w:rsidR="00F37E40" w:rsidRDefault="00F37E40" w:rsidP="00152441"/>
        </w:tc>
        <w:tc>
          <w:tcPr>
            <w:tcW w:w="2916" w:type="dxa"/>
            <w:gridSpan w:val="2"/>
          </w:tcPr>
          <w:p w14:paraId="5DABC30F" w14:textId="77777777" w:rsidR="00F37E40" w:rsidRDefault="00F37E40" w:rsidP="00152441"/>
        </w:tc>
        <w:tc>
          <w:tcPr>
            <w:tcW w:w="3394" w:type="dxa"/>
            <w:gridSpan w:val="2"/>
          </w:tcPr>
          <w:p w14:paraId="21670CC3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</w:p>
        </w:tc>
      </w:tr>
      <w:tr w:rsidR="00F37E40" w14:paraId="763611F5" w14:textId="77777777" w:rsidTr="00152441">
        <w:tc>
          <w:tcPr>
            <w:tcW w:w="1980" w:type="dxa"/>
            <w:gridSpan w:val="2"/>
          </w:tcPr>
          <w:p w14:paraId="78C9076D" w14:textId="77777777" w:rsidR="00F37E40" w:rsidRDefault="00F37E40" w:rsidP="00152441"/>
        </w:tc>
        <w:tc>
          <w:tcPr>
            <w:tcW w:w="2916" w:type="dxa"/>
            <w:gridSpan w:val="2"/>
          </w:tcPr>
          <w:p w14:paraId="532ECA19" w14:textId="77777777" w:rsidR="00F37E40" w:rsidRDefault="00F37E40" w:rsidP="00152441"/>
        </w:tc>
        <w:tc>
          <w:tcPr>
            <w:tcW w:w="3394" w:type="dxa"/>
            <w:gridSpan w:val="2"/>
          </w:tcPr>
          <w:p w14:paraId="450BF155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</w:p>
        </w:tc>
      </w:tr>
    </w:tbl>
    <w:p w14:paraId="39F844C9" w14:textId="77777777" w:rsidR="00F37E40" w:rsidRDefault="00F37E40" w:rsidP="00F37E40"/>
    <w:p w14:paraId="1792CD7E" w14:textId="029F7280" w:rsidR="00F37E40" w:rsidRDefault="00F37E40" w:rsidP="00F37E40">
      <w:r>
        <w:rPr>
          <w:rFonts w:hint="eastAsia"/>
        </w:rPr>
        <w:t>【说明】</w:t>
      </w:r>
    </w:p>
    <w:p w14:paraId="75E21D02" w14:textId="77777777" w:rsidR="00F37E40" w:rsidRDefault="00F37E40" w:rsidP="00F37E40">
      <w:r>
        <w:rPr>
          <w:rFonts w:hint="eastAsia"/>
        </w:rPr>
        <w:t>可能多个提升机可能一起采集，如果一起采集，产量需要加</w:t>
      </w:r>
      <w:r>
        <w:rPr>
          <w:rFonts w:hint="eastAsia"/>
        </w:rPr>
        <w:t xml:space="preserve"> </w:t>
      </w:r>
      <w:r>
        <w:rPr>
          <w:rFonts w:hint="eastAsia"/>
        </w:rPr>
        <w:t>编号来区别机台</w:t>
      </w:r>
    </w:p>
    <w:p w14:paraId="7E7FC571" w14:textId="77777777" w:rsidR="00F37E40" w:rsidRDefault="00F37E40" w:rsidP="00F37E40">
      <w:r>
        <w:rPr>
          <w:rFonts w:hint="eastAsia"/>
        </w:rPr>
        <w:t>如</w:t>
      </w:r>
      <w:r>
        <w:rPr>
          <w:rFonts w:hint="eastAsia"/>
        </w:rPr>
        <w:t xml:space="preserve"> </w:t>
      </w:r>
      <w:r>
        <w:t xml:space="preserve">qty1 </w:t>
      </w:r>
      <w:r>
        <w:rPr>
          <w:rFonts w:hint="eastAsia"/>
        </w:rPr>
        <w:t>表示</w:t>
      </w:r>
      <w:r>
        <w:rPr>
          <w:rFonts w:hint="eastAsia"/>
        </w:rPr>
        <w:t>1#</w:t>
      </w:r>
      <w:r>
        <w:rPr>
          <w:rFonts w:hint="eastAsia"/>
        </w:rPr>
        <w:t>装封箱机</w:t>
      </w:r>
    </w:p>
    <w:p w14:paraId="06C679AA" w14:textId="77777777" w:rsidR="00F37E40" w:rsidRDefault="00F37E40" w:rsidP="00F37E40"/>
    <w:p w14:paraId="00D6B14F" w14:textId="047393EA" w:rsidR="005568C7" w:rsidRPr="00F37E40" w:rsidRDefault="00F37E40" w:rsidP="00F37E40">
      <w:r>
        <w:rPr>
          <w:rFonts w:hint="eastAsia"/>
        </w:rPr>
        <w:t>如果单独采集，</w:t>
      </w:r>
      <w:r>
        <w:rPr>
          <w:rFonts w:hint="eastAsia"/>
        </w:rPr>
        <w:t>q</w:t>
      </w:r>
      <w:r>
        <w:t xml:space="preserve">ty </w:t>
      </w:r>
      <w:r>
        <w:rPr>
          <w:rFonts w:hint="eastAsia"/>
        </w:rPr>
        <w:t>就可以独立配置</w:t>
      </w:r>
    </w:p>
    <w:p w14:paraId="475CCCE9" w14:textId="77777777" w:rsidR="005568C7" w:rsidRDefault="005568C7"/>
    <w:p w14:paraId="4E2DDCBD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成型机组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2285"/>
        <w:gridCol w:w="2329"/>
        <w:gridCol w:w="2766"/>
      </w:tblGrid>
      <w:tr w:rsidR="005568C7" w14:paraId="6F9D3D41" w14:textId="77777777">
        <w:tc>
          <w:tcPr>
            <w:tcW w:w="910" w:type="dxa"/>
            <w:shd w:val="clear" w:color="auto" w:fill="FBD4B4" w:themeFill="accent6" w:themeFillTint="66"/>
          </w:tcPr>
          <w:p w14:paraId="507A18A6" w14:textId="77777777" w:rsidR="005568C7" w:rsidRDefault="00436414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771077E9" w14:textId="77777777" w:rsidR="005568C7" w:rsidRDefault="00436414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 w14:paraId="4DD51D28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 w14:paraId="03CC5696" w14:textId="77777777" w:rsidR="005568C7" w:rsidRDefault="00436414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51225DCE" w14:textId="77777777" w:rsidR="005568C7" w:rsidRDefault="00436414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2E759336" w14:textId="77777777" w:rsidR="005568C7" w:rsidRDefault="00436414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5568C7" w14:paraId="0799A401" w14:textId="77777777">
        <w:trPr>
          <w:trHeight w:val="289"/>
        </w:trPr>
        <w:tc>
          <w:tcPr>
            <w:tcW w:w="910" w:type="dxa"/>
          </w:tcPr>
          <w:p w14:paraId="7E43E11E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</w:tcPr>
          <w:p w14:paraId="0D203B81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 w:val="restart"/>
          </w:tcPr>
          <w:p w14:paraId="2897843A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 w14:paraId="57B88008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 w14:paraId="5C14A060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 w14:paraId="1E596B2D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badQty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//剔除产量</w:t>
            </w:r>
          </w:p>
          <w:p w14:paraId="67717131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panzhiVal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//盘纸消耗</w:t>
            </w:r>
          </w:p>
          <w:p w14:paraId="06104876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runTime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//运行时间</w:t>
            </w:r>
          </w:p>
          <w:p w14:paraId="39B87A4F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stopTime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//停机时间</w:t>
            </w:r>
          </w:p>
          <w:p w14:paraId="7538FF50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stopTimes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//停机次数</w:t>
            </w:r>
          </w:p>
          <w:p w14:paraId="26A79F5E" w14:textId="77777777" w:rsidR="005568C7" w:rsidRDefault="00436414"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speed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//车速</w:t>
            </w:r>
          </w:p>
        </w:tc>
      </w:tr>
      <w:tr w:rsidR="005568C7" w14:paraId="144AF874" w14:textId="77777777">
        <w:tc>
          <w:tcPr>
            <w:tcW w:w="910" w:type="dxa"/>
          </w:tcPr>
          <w:p w14:paraId="2C357F73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</w:tcPr>
          <w:p w14:paraId="1B672463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5EEBB9FD" w14:textId="77777777" w:rsidR="005568C7" w:rsidRDefault="005568C7"/>
        </w:tc>
      </w:tr>
      <w:tr w:rsidR="005568C7" w14:paraId="391B45F9" w14:textId="77777777">
        <w:tc>
          <w:tcPr>
            <w:tcW w:w="910" w:type="dxa"/>
          </w:tcPr>
          <w:p w14:paraId="1B2A2FF1" w14:textId="77777777" w:rsidR="005568C7" w:rsidRDefault="00436414">
            <w:pPr>
              <w:jc w:val="center"/>
            </w:pPr>
            <w:r>
              <w:t>24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</w:tcPr>
          <w:p w14:paraId="3C7DF410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4708D68A" w14:textId="77777777" w:rsidR="005568C7" w:rsidRDefault="005568C7"/>
        </w:tc>
      </w:tr>
      <w:tr w:rsidR="005568C7" w14:paraId="4C5F9DFC" w14:textId="77777777">
        <w:tc>
          <w:tcPr>
            <w:tcW w:w="910" w:type="dxa"/>
          </w:tcPr>
          <w:p w14:paraId="66583320" w14:textId="77777777" w:rsidR="005568C7" w:rsidRDefault="00436414">
            <w:pPr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</w:tcPr>
          <w:p w14:paraId="60AE5260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1A9B2177" w14:textId="77777777" w:rsidR="005568C7" w:rsidRDefault="005568C7"/>
        </w:tc>
      </w:tr>
      <w:tr w:rsidR="005568C7" w14:paraId="55CCDE05" w14:textId="77777777">
        <w:tc>
          <w:tcPr>
            <w:tcW w:w="910" w:type="dxa"/>
          </w:tcPr>
          <w:p w14:paraId="0B3C9887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</w:tcPr>
          <w:p w14:paraId="2EB42D90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5144C1D5" w14:textId="77777777" w:rsidR="005568C7" w:rsidRDefault="005568C7"/>
        </w:tc>
      </w:tr>
      <w:tr w:rsidR="005568C7" w14:paraId="4B6E69C1" w14:textId="77777777">
        <w:tc>
          <w:tcPr>
            <w:tcW w:w="910" w:type="dxa"/>
          </w:tcPr>
          <w:p w14:paraId="2F6E5742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</w:tcPr>
          <w:p w14:paraId="371658F7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6F5FDB56" w14:textId="77777777" w:rsidR="005568C7" w:rsidRDefault="005568C7"/>
        </w:tc>
      </w:tr>
    </w:tbl>
    <w:p w14:paraId="65DBE029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980"/>
        <w:gridCol w:w="2598"/>
        <w:gridCol w:w="3712"/>
      </w:tblGrid>
      <w:tr w:rsidR="005568C7" w14:paraId="426E26C4" w14:textId="77777777">
        <w:tc>
          <w:tcPr>
            <w:tcW w:w="1980" w:type="dxa"/>
            <w:shd w:val="clear" w:color="auto" w:fill="FABF8F" w:themeFill="accent6" w:themeFillTint="99"/>
          </w:tcPr>
          <w:p w14:paraId="3F3376F0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 w14:paraId="34669A33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 w14:paraId="5F36552A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122A24FE" w14:textId="77777777">
        <w:tc>
          <w:tcPr>
            <w:tcW w:w="1980" w:type="dxa"/>
          </w:tcPr>
          <w:p w14:paraId="16D2065F" w14:textId="77777777" w:rsidR="005568C7" w:rsidRDefault="00436414">
            <w:r>
              <w:t>online</w:t>
            </w:r>
          </w:p>
        </w:tc>
        <w:tc>
          <w:tcPr>
            <w:tcW w:w="2598" w:type="dxa"/>
          </w:tcPr>
          <w:p w14:paraId="124B23D6" w14:textId="77777777" w:rsidR="005568C7" w:rsidRDefault="00436414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</w:rPr>
              <w:t>ZL26C</w:t>
            </w:r>
            <w:r>
              <w:t>State)</w:t>
            </w:r>
          </w:p>
        </w:tc>
        <w:tc>
          <w:tcPr>
            <w:tcW w:w="3712" w:type="dxa"/>
          </w:tcPr>
          <w:p w14:paraId="67AA7A7E" w14:textId="77777777" w:rsidR="005568C7" w:rsidRDefault="00436414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5568C7" w14:paraId="2E4CF1DF" w14:textId="77777777">
        <w:tc>
          <w:tcPr>
            <w:tcW w:w="1980" w:type="dxa"/>
          </w:tcPr>
          <w:p w14:paraId="75D9E95B" w14:textId="77777777" w:rsidR="005568C7" w:rsidRDefault="00436414">
            <w:r>
              <w:t>qty</w:t>
            </w:r>
          </w:p>
        </w:tc>
        <w:tc>
          <w:tcPr>
            <w:tcW w:w="2598" w:type="dxa"/>
          </w:tcPr>
          <w:p w14:paraId="43DA3408" w14:textId="77777777" w:rsidR="005568C7" w:rsidRDefault="00436414">
            <w:r>
              <w:rPr>
                <w:rFonts w:hint="eastAsia"/>
              </w:rPr>
              <w:t>q</w:t>
            </w:r>
            <w:r>
              <w:t>ty</w:t>
            </w:r>
          </w:p>
        </w:tc>
        <w:tc>
          <w:tcPr>
            <w:tcW w:w="3712" w:type="dxa"/>
          </w:tcPr>
          <w:p w14:paraId="250AE702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产量</w:t>
            </w:r>
          </w:p>
        </w:tc>
      </w:tr>
      <w:tr w:rsidR="005568C7" w14:paraId="0E2D1FFF" w14:textId="77777777">
        <w:tc>
          <w:tcPr>
            <w:tcW w:w="1980" w:type="dxa"/>
          </w:tcPr>
          <w:p w14:paraId="58E7D00D" w14:textId="77777777" w:rsidR="005568C7" w:rsidRDefault="00436414">
            <w:proofErr w:type="spellStart"/>
            <w:r>
              <w:t>badQty</w:t>
            </w:r>
            <w:proofErr w:type="spellEnd"/>
          </w:p>
        </w:tc>
        <w:tc>
          <w:tcPr>
            <w:tcW w:w="2598" w:type="dxa"/>
          </w:tcPr>
          <w:p w14:paraId="50256CF8" w14:textId="77777777" w:rsidR="005568C7" w:rsidRDefault="00436414">
            <w:proofErr w:type="spellStart"/>
            <w:r>
              <w:rPr>
                <w:rFonts w:hint="eastAsia"/>
              </w:rPr>
              <w:t>badQty</w:t>
            </w:r>
            <w:proofErr w:type="spellEnd"/>
          </w:p>
        </w:tc>
        <w:tc>
          <w:tcPr>
            <w:tcW w:w="3712" w:type="dxa"/>
          </w:tcPr>
          <w:p w14:paraId="46D255A9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剔除产量</w:t>
            </w:r>
          </w:p>
        </w:tc>
      </w:tr>
      <w:tr w:rsidR="005568C7" w14:paraId="5F86F728" w14:textId="77777777">
        <w:tc>
          <w:tcPr>
            <w:tcW w:w="1980" w:type="dxa"/>
          </w:tcPr>
          <w:p w14:paraId="743126D1" w14:textId="77777777" w:rsidR="005568C7" w:rsidRDefault="00436414">
            <w:pPr>
              <w:rPr>
                <w:highlight w:val="yellow"/>
              </w:rPr>
            </w:pP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  <w:proofErr w:type="spellEnd"/>
          </w:p>
        </w:tc>
        <w:tc>
          <w:tcPr>
            <w:tcW w:w="2598" w:type="dxa"/>
          </w:tcPr>
          <w:p w14:paraId="1CAB0E13" w14:textId="77777777" w:rsidR="005568C7" w:rsidRDefault="00436414">
            <w:pPr>
              <w:rPr>
                <w:highlight w:val="yellow"/>
              </w:rPr>
            </w:pPr>
            <w:proofErr w:type="spellStart"/>
            <w:r>
              <w:rPr>
                <w:rFonts w:hint="eastAsia"/>
                <w:highlight w:val="yellow"/>
              </w:rPr>
              <w:t>usedPaper</w:t>
            </w:r>
            <w:proofErr w:type="spellEnd"/>
          </w:p>
        </w:tc>
        <w:tc>
          <w:tcPr>
            <w:tcW w:w="3712" w:type="dxa"/>
          </w:tcPr>
          <w:p w14:paraId="6947A2FA" w14:textId="77777777" w:rsidR="005568C7" w:rsidRDefault="00436414">
            <w:pPr>
              <w:pStyle w:val="HTML"/>
              <w:shd w:val="clear" w:color="auto" w:fill="FFFFFF"/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盘纸消耗</w:t>
            </w:r>
            <w:r>
              <w:rPr>
                <w:rFonts w:ascii="微软雅黑" w:eastAsia="微软雅黑" w:hAnsi="微软雅黑" w:cs="Monaco" w:hint="eastAsia"/>
                <w:color w:val="3F7F5F"/>
                <w:sz w:val="15"/>
                <w:szCs w:val="15"/>
              </w:rPr>
              <w:t xml:space="preserve"> </w:t>
            </w:r>
          </w:p>
          <w:p w14:paraId="7C4433DF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="微软雅黑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 w:hint="eastAsia"/>
                <w:b/>
                <w:bCs/>
                <w:color w:val="FF0000"/>
                <w:sz w:val="15"/>
                <w:szCs w:val="15"/>
                <w:highlight w:val="yellow"/>
              </w:rPr>
              <w:t>（主机有辅料则配在主机，无则配置在辅料模块中）</w:t>
            </w:r>
          </w:p>
        </w:tc>
      </w:tr>
      <w:tr w:rsidR="005568C7" w14:paraId="2C180528" w14:textId="77777777">
        <w:tc>
          <w:tcPr>
            <w:tcW w:w="1980" w:type="dxa"/>
          </w:tcPr>
          <w:p w14:paraId="57C4B131" w14:textId="77777777" w:rsidR="005568C7" w:rsidRDefault="00436414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lastRenderedPageBreak/>
              <w:t>runTime</w:t>
            </w:r>
            <w:proofErr w:type="spellEnd"/>
          </w:p>
        </w:tc>
        <w:tc>
          <w:tcPr>
            <w:tcW w:w="2598" w:type="dxa"/>
          </w:tcPr>
          <w:p w14:paraId="2FCE81B7" w14:textId="77777777" w:rsidR="005568C7" w:rsidRDefault="00436414">
            <w:proofErr w:type="spellStart"/>
            <w:r>
              <w:rPr>
                <w:rFonts w:hint="eastAsia"/>
              </w:rPr>
              <w:t>runTime</w:t>
            </w:r>
            <w:proofErr w:type="spellEnd"/>
          </w:p>
        </w:tc>
        <w:tc>
          <w:tcPr>
            <w:tcW w:w="3712" w:type="dxa"/>
          </w:tcPr>
          <w:p w14:paraId="205305F3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运行时间</w:t>
            </w:r>
          </w:p>
        </w:tc>
      </w:tr>
      <w:tr w:rsidR="005568C7" w14:paraId="4F696C98" w14:textId="77777777">
        <w:tc>
          <w:tcPr>
            <w:tcW w:w="1980" w:type="dxa"/>
          </w:tcPr>
          <w:p w14:paraId="308AAD1E" w14:textId="77777777" w:rsidR="005568C7" w:rsidRDefault="00436414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stopTime</w:t>
            </w:r>
            <w:proofErr w:type="spellEnd"/>
          </w:p>
        </w:tc>
        <w:tc>
          <w:tcPr>
            <w:tcW w:w="2598" w:type="dxa"/>
          </w:tcPr>
          <w:p w14:paraId="53202CB7" w14:textId="77777777" w:rsidR="005568C7" w:rsidRDefault="00436414">
            <w:proofErr w:type="spellStart"/>
            <w:r>
              <w:rPr>
                <w:rFonts w:hint="eastAsia"/>
              </w:rPr>
              <w:t>stopTime</w:t>
            </w:r>
            <w:proofErr w:type="spellEnd"/>
          </w:p>
        </w:tc>
        <w:tc>
          <w:tcPr>
            <w:tcW w:w="3712" w:type="dxa"/>
          </w:tcPr>
          <w:p w14:paraId="14605A00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停机时间</w:t>
            </w:r>
          </w:p>
        </w:tc>
      </w:tr>
      <w:tr w:rsidR="005568C7" w14:paraId="2F24295B" w14:textId="77777777">
        <w:tc>
          <w:tcPr>
            <w:tcW w:w="1980" w:type="dxa"/>
          </w:tcPr>
          <w:p w14:paraId="1A77DEB5" w14:textId="77777777" w:rsidR="005568C7" w:rsidRDefault="00436414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stopTimes</w:t>
            </w:r>
            <w:proofErr w:type="spellEnd"/>
          </w:p>
        </w:tc>
        <w:tc>
          <w:tcPr>
            <w:tcW w:w="2598" w:type="dxa"/>
          </w:tcPr>
          <w:p w14:paraId="03A79748" w14:textId="77777777" w:rsidR="005568C7" w:rsidRDefault="005568C7"/>
        </w:tc>
        <w:tc>
          <w:tcPr>
            <w:tcW w:w="3712" w:type="dxa"/>
          </w:tcPr>
          <w:p w14:paraId="4F634A3F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停机次数</w:t>
            </w:r>
          </w:p>
        </w:tc>
      </w:tr>
      <w:tr w:rsidR="005568C7" w14:paraId="64D5CCF1" w14:textId="77777777">
        <w:tc>
          <w:tcPr>
            <w:tcW w:w="1980" w:type="dxa"/>
          </w:tcPr>
          <w:p w14:paraId="19535311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speed</w:t>
            </w:r>
          </w:p>
        </w:tc>
        <w:tc>
          <w:tcPr>
            <w:tcW w:w="2598" w:type="dxa"/>
          </w:tcPr>
          <w:p w14:paraId="2CA65FD6" w14:textId="77777777" w:rsidR="005568C7" w:rsidRDefault="00436414">
            <w:r>
              <w:rPr>
                <w:rFonts w:hint="eastAsia"/>
              </w:rPr>
              <w:t>speed</w:t>
            </w:r>
          </w:p>
        </w:tc>
        <w:tc>
          <w:tcPr>
            <w:tcW w:w="3712" w:type="dxa"/>
          </w:tcPr>
          <w:p w14:paraId="05B7521D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车速</w:t>
            </w:r>
          </w:p>
        </w:tc>
      </w:tr>
      <w:tr w:rsidR="005568C7" w14:paraId="63DD7092" w14:textId="77777777">
        <w:tc>
          <w:tcPr>
            <w:tcW w:w="1980" w:type="dxa"/>
          </w:tcPr>
          <w:p w14:paraId="79243268" w14:textId="77777777" w:rsidR="005568C7" w:rsidRDefault="00436414">
            <w:proofErr w:type="spellStart"/>
            <w:r>
              <w:rPr>
                <w:rFonts w:hint="eastAsia"/>
              </w:rPr>
              <w:t>trayQty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？</w:t>
            </w:r>
          </w:p>
        </w:tc>
        <w:tc>
          <w:tcPr>
            <w:tcW w:w="2598" w:type="dxa"/>
          </w:tcPr>
          <w:p w14:paraId="7CAEBF75" w14:textId="77777777" w:rsidR="005568C7" w:rsidRDefault="00436414">
            <w:proofErr w:type="spellStart"/>
            <w:r>
              <w:rPr>
                <w:rFonts w:hint="eastAsia"/>
              </w:rPr>
              <w:t>trayQty</w:t>
            </w:r>
            <w:proofErr w:type="spellEnd"/>
          </w:p>
        </w:tc>
        <w:tc>
          <w:tcPr>
            <w:tcW w:w="3712" w:type="dxa"/>
          </w:tcPr>
          <w:p w14:paraId="56F3D91F" w14:textId="77777777" w:rsidR="005568C7" w:rsidRDefault="00436414">
            <w:r>
              <w:rPr>
                <w:rFonts w:hint="eastAsia"/>
              </w:rPr>
              <w:t>装盘机产量</w:t>
            </w:r>
          </w:p>
        </w:tc>
      </w:tr>
      <w:tr w:rsidR="005568C7" w14:paraId="0BDC1E25" w14:textId="77777777">
        <w:tc>
          <w:tcPr>
            <w:tcW w:w="1980" w:type="dxa"/>
          </w:tcPr>
          <w:p w14:paraId="413489F9" w14:textId="77777777" w:rsidR="005568C7" w:rsidRDefault="00436414">
            <w:r>
              <w:rPr>
                <w:rFonts w:hint="eastAsia"/>
              </w:rPr>
              <w:t xml:space="preserve">YJ350StateX </w:t>
            </w:r>
            <w:r>
              <w:rPr>
                <w:rFonts w:hint="eastAsia"/>
              </w:rPr>
              <w:t>？</w:t>
            </w:r>
          </w:p>
        </w:tc>
        <w:tc>
          <w:tcPr>
            <w:tcW w:w="2598" w:type="dxa"/>
          </w:tcPr>
          <w:p w14:paraId="179DF5BE" w14:textId="77777777" w:rsidR="005568C7" w:rsidRDefault="00436414">
            <w:r>
              <w:rPr>
                <w:rFonts w:hint="eastAsia"/>
              </w:rPr>
              <w:t xml:space="preserve">YJ350StateX </w:t>
            </w:r>
            <w:r>
              <w:rPr>
                <w:rFonts w:hint="eastAsia"/>
              </w:rPr>
              <w:t>？</w:t>
            </w:r>
          </w:p>
        </w:tc>
        <w:tc>
          <w:tcPr>
            <w:tcW w:w="3712" w:type="dxa"/>
          </w:tcPr>
          <w:p w14:paraId="21E93D29" w14:textId="77777777" w:rsidR="005568C7" w:rsidRDefault="00436414">
            <w:r>
              <w:rPr>
                <w:rFonts w:hint="eastAsia"/>
              </w:rPr>
              <w:t>装盘机状态</w:t>
            </w:r>
            <w:r>
              <w:t>(0</w:t>
            </w:r>
            <w:r>
              <w:rPr>
                <w:rFonts w:hint="eastAsia"/>
              </w:rPr>
              <w:t xml:space="preserve"> offline</w:t>
            </w:r>
            <w:r>
              <w:t xml:space="preserve"> 1</w:t>
            </w:r>
            <w:r>
              <w:rPr>
                <w:rFonts w:hint="eastAsia"/>
              </w:rPr>
              <w:t xml:space="preserve"> online</w:t>
            </w:r>
            <w:r>
              <w:t>)</w:t>
            </w:r>
          </w:p>
        </w:tc>
      </w:tr>
      <w:tr w:rsidR="005568C7" w14:paraId="0821B3F4" w14:textId="77777777">
        <w:tc>
          <w:tcPr>
            <w:tcW w:w="1980" w:type="dxa"/>
          </w:tcPr>
          <w:p w14:paraId="167D3986" w14:textId="77777777" w:rsidR="005568C7" w:rsidRDefault="00436414">
            <w:pPr>
              <w:rPr>
                <w:rFonts w:eastAsia="微软雅黑"/>
                <w:highlight w:val="yellow"/>
              </w:rPr>
            </w:pP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  <w:proofErr w:type="spellEnd"/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  <w:highlight w:val="yellow"/>
              </w:rPr>
              <w:t xml:space="preserve"> （辅料配）</w:t>
            </w:r>
          </w:p>
        </w:tc>
        <w:tc>
          <w:tcPr>
            <w:tcW w:w="2598" w:type="dxa"/>
          </w:tcPr>
          <w:p w14:paraId="5D14997A" w14:textId="77777777" w:rsidR="005568C7" w:rsidRDefault="00436414">
            <w:pPr>
              <w:rPr>
                <w:highlight w:val="yellow"/>
              </w:rPr>
            </w:pPr>
            <w:proofErr w:type="spellStart"/>
            <w:r>
              <w:rPr>
                <w:rFonts w:hint="eastAsia"/>
                <w:highlight w:val="yellow"/>
              </w:rPr>
              <w:t>usedPaper</w:t>
            </w:r>
            <w:proofErr w:type="spellEnd"/>
            <w:r>
              <w:rPr>
                <w:rFonts w:hint="eastAsia"/>
                <w:highlight w:val="yellow"/>
              </w:rPr>
              <w:t xml:space="preserve"> 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  <w:highlight w:val="yellow"/>
              </w:rPr>
              <w:t>（辅料配）</w:t>
            </w:r>
          </w:p>
        </w:tc>
        <w:tc>
          <w:tcPr>
            <w:tcW w:w="3712" w:type="dxa"/>
          </w:tcPr>
          <w:p w14:paraId="7A50C851" w14:textId="77777777" w:rsidR="005568C7" w:rsidRDefault="00436414">
            <w:r>
              <w:rPr>
                <w:rFonts w:ascii="微软雅黑" w:eastAsia="微软雅黑" w:hAnsi="微软雅黑" w:cs="Monaco" w:hint="eastAsia"/>
                <w:b/>
                <w:bCs/>
                <w:color w:val="FF0000"/>
                <w:kern w:val="0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 w:cs="Monaco" w:hint="eastAsia"/>
                <w:b/>
                <w:bCs/>
                <w:color w:val="FF0000"/>
                <w:kern w:val="0"/>
                <w:sz w:val="15"/>
                <w:szCs w:val="15"/>
                <w:highlight w:val="yellow"/>
              </w:rPr>
              <w:t>主机有辅料则配在主机，无则配置在辅料模块中</w:t>
            </w:r>
            <w:r>
              <w:rPr>
                <w:rFonts w:ascii="微软雅黑" w:eastAsia="微软雅黑" w:hAnsi="微软雅黑" w:cs="Monaco" w:hint="eastAsia"/>
                <w:b/>
                <w:bCs/>
                <w:color w:val="FF0000"/>
                <w:kern w:val="0"/>
                <w:sz w:val="15"/>
                <w:szCs w:val="15"/>
              </w:rPr>
              <w:t>）</w:t>
            </w:r>
          </w:p>
        </w:tc>
      </w:tr>
      <w:tr w:rsidR="005568C7" w14:paraId="0E3BCBBE" w14:textId="77777777">
        <w:tc>
          <w:tcPr>
            <w:tcW w:w="1980" w:type="dxa"/>
          </w:tcPr>
          <w:p w14:paraId="10015A1B" w14:textId="77777777" w:rsidR="005568C7" w:rsidRDefault="00436414">
            <w:proofErr w:type="spellStart"/>
            <w:r>
              <w:rPr>
                <w:rFonts w:hint="eastAsia"/>
              </w:rPr>
              <w:t>CX_FLState</w:t>
            </w:r>
            <w:proofErr w:type="spellEnd"/>
          </w:p>
        </w:tc>
        <w:tc>
          <w:tcPr>
            <w:tcW w:w="2598" w:type="dxa"/>
          </w:tcPr>
          <w:p w14:paraId="1EEA75B5" w14:textId="77777777" w:rsidR="005568C7" w:rsidRDefault="00436414">
            <w:proofErr w:type="spellStart"/>
            <w:r>
              <w:rPr>
                <w:rFonts w:hint="eastAsia"/>
              </w:rPr>
              <w:t>CX_FLState</w:t>
            </w:r>
            <w:proofErr w:type="spellEnd"/>
          </w:p>
        </w:tc>
        <w:tc>
          <w:tcPr>
            <w:tcW w:w="3712" w:type="dxa"/>
          </w:tcPr>
          <w:p w14:paraId="23B26790" w14:textId="77777777" w:rsidR="005568C7" w:rsidRDefault="00436414">
            <w:pPr>
              <w:pStyle w:val="HTML"/>
              <w:shd w:val="clear" w:color="auto" w:fill="FFFFFF"/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</w:pPr>
            <w:r>
              <w:rPr>
                <w:rFonts w:ascii="微软雅黑" w:eastAsia="微软雅黑" w:hAnsi="微软雅黑" w:cs="Monaco" w:hint="eastAsia"/>
                <w:color w:val="3F7F5F"/>
                <w:sz w:val="15"/>
                <w:szCs w:val="15"/>
              </w:rPr>
              <w:t>成型机辅料通道状态</w:t>
            </w:r>
          </w:p>
        </w:tc>
      </w:tr>
    </w:tbl>
    <w:p w14:paraId="2703F5FE" w14:textId="77777777" w:rsidR="005568C7" w:rsidRDefault="005568C7"/>
    <w:p w14:paraId="5E00CD11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发射机组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2285"/>
        <w:gridCol w:w="2329"/>
        <w:gridCol w:w="2766"/>
      </w:tblGrid>
      <w:tr w:rsidR="005568C7" w14:paraId="78838B9E" w14:textId="77777777">
        <w:tc>
          <w:tcPr>
            <w:tcW w:w="910" w:type="dxa"/>
            <w:shd w:val="clear" w:color="auto" w:fill="FBD4B4" w:themeFill="accent6" w:themeFillTint="66"/>
          </w:tcPr>
          <w:p w14:paraId="5FC7DD11" w14:textId="77777777" w:rsidR="005568C7" w:rsidRDefault="00436414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1178B17E" w14:textId="77777777" w:rsidR="005568C7" w:rsidRDefault="00436414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 w14:paraId="5E3DD9DB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 w14:paraId="05DB9169" w14:textId="77777777" w:rsidR="005568C7" w:rsidRDefault="00436414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53661D5E" w14:textId="77777777" w:rsidR="005568C7" w:rsidRDefault="00436414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0F819025" w14:textId="77777777" w:rsidR="005568C7" w:rsidRDefault="00436414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5568C7" w14:paraId="7AFCC9C0" w14:textId="77777777">
        <w:trPr>
          <w:trHeight w:val="289"/>
        </w:trPr>
        <w:tc>
          <w:tcPr>
            <w:tcW w:w="910" w:type="dxa"/>
          </w:tcPr>
          <w:p w14:paraId="699024BB" w14:textId="77777777" w:rsidR="005568C7" w:rsidRDefault="00436414">
            <w:pPr>
              <w:jc w:val="center"/>
            </w:pPr>
            <w:r>
              <w:rPr>
                <w:rFonts w:hint="eastAsia"/>
              </w:rPr>
              <w:t>1501</w:t>
            </w:r>
          </w:p>
        </w:tc>
        <w:tc>
          <w:tcPr>
            <w:tcW w:w="2285" w:type="dxa"/>
          </w:tcPr>
          <w:p w14:paraId="59DE0F58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 w:val="restart"/>
          </w:tcPr>
          <w:p w14:paraId="36FF9503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 w14:paraId="0604591A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 w14:paraId="6FDAF915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  <w:t xml:space="preserve">private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pQty1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管道1滤棒计数</w:t>
            </w:r>
          </w:p>
          <w:p w14:paraId="3E929523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  <w:t xml:space="preserve">private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speed1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管道1滤棒速度</w:t>
            </w:r>
          </w:p>
          <w:p w14:paraId="187038F5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 xml:space="preserve">    ......</w:t>
            </w:r>
          </w:p>
          <w:p w14:paraId="2445CF4B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  <w:t xml:space="preserve">private Integer </w:t>
            </w:r>
            <w:proofErr w:type="spellStart"/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xpState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卸盘机状态</w:t>
            </w:r>
          </w:p>
          <w:p w14:paraId="252E443E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eastAsia="微软雅黑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  <w:t xml:space="preserve">private Integer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trayQty1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卸盘机产量</w:t>
            </w:r>
          </w:p>
        </w:tc>
      </w:tr>
      <w:tr w:rsidR="005568C7" w14:paraId="17B0BA90" w14:textId="77777777">
        <w:tc>
          <w:tcPr>
            <w:tcW w:w="910" w:type="dxa"/>
          </w:tcPr>
          <w:p w14:paraId="4ED4B2AD" w14:textId="77777777" w:rsidR="005568C7" w:rsidRDefault="00436414">
            <w:pPr>
              <w:jc w:val="center"/>
            </w:pPr>
            <w:r>
              <w:rPr>
                <w:rFonts w:hint="eastAsia"/>
              </w:rPr>
              <w:t>1502</w:t>
            </w:r>
          </w:p>
        </w:tc>
        <w:tc>
          <w:tcPr>
            <w:tcW w:w="2285" w:type="dxa"/>
          </w:tcPr>
          <w:p w14:paraId="50D76E4A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73AEE5BF" w14:textId="77777777" w:rsidR="005568C7" w:rsidRDefault="005568C7"/>
        </w:tc>
      </w:tr>
      <w:tr w:rsidR="005568C7" w14:paraId="089054B2" w14:textId="77777777">
        <w:tc>
          <w:tcPr>
            <w:tcW w:w="910" w:type="dxa"/>
          </w:tcPr>
          <w:p w14:paraId="71F1E89F" w14:textId="77777777" w:rsidR="005568C7" w:rsidRDefault="00436414">
            <w:pPr>
              <w:jc w:val="center"/>
            </w:pPr>
            <w:r>
              <w:t>2</w:t>
            </w:r>
            <w:r>
              <w:rPr>
                <w:rFonts w:hint="eastAsia"/>
              </w:rPr>
              <w:t>50</w:t>
            </w:r>
            <w:r>
              <w:t>3</w:t>
            </w:r>
          </w:p>
        </w:tc>
        <w:tc>
          <w:tcPr>
            <w:tcW w:w="2285" w:type="dxa"/>
          </w:tcPr>
          <w:p w14:paraId="68761272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14AE94D4" w14:textId="77777777" w:rsidR="005568C7" w:rsidRDefault="005568C7"/>
        </w:tc>
      </w:tr>
      <w:tr w:rsidR="005568C7" w14:paraId="221C1FC1" w14:textId="77777777">
        <w:tc>
          <w:tcPr>
            <w:tcW w:w="910" w:type="dxa"/>
          </w:tcPr>
          <w:p w14:paraId="240DF5AD" w14:textId="77777777" w:rsidR="005568C7" w:rsidRDefault="00436414">
            <w:pPr>
              <w:jc w:val="center"/>
            </w:pPr>
            <w:r>
              <w:rPr>
                <w:rFonts w:hint="eastAsia"/>
              </w:rPr>
              <w:t>250</w:t>
            </w:r>
            <w:r>
              <w:t>4</w:t>
            </w:r>
          </w:p>
        </w:tc>
        <w:tc>
          <w:tcPr>
            <w:tcW w:w="2285" w:type="dxa"/>
          </w:tcPr>
          <w:p w14:paraId="4696AC7D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1D640B8F" w14:textId="77777777" w:rsidR="005568C7" w:rsidRDefault="005568C7"/>
        </w:tc>
      </w:tr>
      <w:tr w:rsidR="005568C7" w14:paraId="0ACF105E" w14:textId="77777777">
        <w:tc>
          <w:tcPr>
            <w:tcW w:w="910" w:type="dxa"/>
          </w:tcPr>
          <w:p w14:paraId="2BFAE86F" w14:textId="77777777" w:rsidR="005568C7" w:rsidRDefault="00436414">
            <w:pPr>
              <w:jc w:val="center"/>
            </w:pPr>
            <w:r>
              <w:rPr>
                <w:rFonts w:hint="eastAsia"/>
              </w:rPr>
              <w:t>350</w:t>
            </w:r>
            <w:r>
              <w:t>5</w:t>
            </w:r>
          </w:p>
        </w:tc>
        <w:tc>
          <w:tcPr>
            <w:tcW w:w="2285" w:type="dxa"/>
          </w:tcPr>
          <w:p w14:paraId="53B3C270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323733E8" w14:textId="77777777" w:rsidR="005568C7" w:rsidRDefault="005568C7"/>
        </w:tc>
      </w:tr>
      <w:tr w:rsidR="005568C7" w14:paraId="3AB80CCC" w14:textId="77777777">
        <w:tc>
          <w:tcPr>
            <w:tcW w:w="910" w:type="dxa"/>
          </w:tcPr>
          <w:p w14:paraId="44B3ABC2" w14:textId="77777777" w:rsidR="005568C7" w:rsidRDefault="00436414">
            <w:pPr>
              <w:jc w:val="center"/>
            </w:pPr>
            <w:r>
              <w:rPr>
                <w:rFonts w:hint="eastAsia"/>
              </w:rPr>
              <w:t>350</w:t>
            </w:r>
            <w:r>
              <w:t>1</w:t>
            </w:r>
          </w:p>
        </w:tc>
        <w:tc>
          <w:tcPr>
            <w:tcW w:w="2285" w:type="dxa"/>
          </w:tcPr>
          <w:p w14:paraId="3BD10180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5C33650A" w14:textId="77777777" w:rsidR="005568C7" w:rsidRDefault="005568C7"/>
        </w:tc>
      </w:tr>
    </w:tbl>
    <w:p w14:paraId="41CFB19F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980"/>
        <w:gridCol w:w="2598"/>
        <w:gridCol w:w="3712"/>
      </w:tblGrid>
      <w:tr w:rsidR="005568C7" w14:paraId="7D0E9D45" w14:textId="77777777">
        <w:tc>
          <w:tcPr>
            <w:tcW w:w="1980" w:type="dxa"/>
            <w:shd w:val="clear" w:color="auto" w:fill="FABF8F" w:themeFill="accent6" w:themeFillTint="99"/>
          </w:tcPr>
          <w:p w14:paraId="57DDED7D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 w14:paraId="77ECAE3F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 w14:paraId="4DE59EEC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20928F04" w14:textId="77777777">
        <w:tc>
          <w:tcPr>
            <w:tcW w:w="1980" w:type="dxa"/>
          </w:tcPr>
          <w:p w14:paraId="34B46298" w14:textId="77777777" w:rsidR="005568C7" w:rsidRDefault="00436414">
            <w:r>
              <w:t>online</w:t>
            </w:r>
          </w:p>
        </w:tc>
        <w:tc>
          <w:tcPr>
            <w:tcW w:w="2598" w:type="dxa"/>
          </w:tcPr>
          <w:p w14:paraId="073724E2" w14:textId="77777777" w:rsidR="005568C7" w:rsidRDefault="00436414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</w:rPr>
              <w:t>YF25C</w:t>
            </w:r>
            <w:r>
              <w:t>State)</w:t>
            </w:r>
          </w:p>
        </w:tc>
        <w:tc>
          <w:tcPr>
            <w:tcW w:w="3712" w:type="dxa"/>
          </w:tcPr>
          <w:p w14:paraId="698EA666" w14:textId="77777777" w:rsidR="005568C7" w:rsidRDefault="00436414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5568C7" w14:paraId="1300CEFF" w14:textId="77777777">
        <w:tc>
          <w:tcPr>
            <w:tcW w:w="1980" w:type="dxa"/>
            <w:vAlign w:val="center"/>
          </w:tcPr>
          <w:p w14:paraId="31855EE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</w:t>
            </w:r>
          </w:p>
        </w:tc>
        <w:tc>
          <w:tcPr>
            <w:tcW w:w="2598" w:type="dxa"/>
            <w:vAlign w:val="center"/>
          </w:tcPr>
          <w:p w14:paraId="649589B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</w:t>
            </w:r>
          </w:p>
        </w:tc>
        <w:tc>
          <w:tcPr>
            <w:tcW w:w="3712" w:type="dxa"/>
            <w:vAlign w:val="center"/>
          </w:tcPr>
          <w:p w14:paraId="57D14995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管道1滤棒计数</w:t>
            </w:r>
          </w:p>
        </w:tc>
      </w:tr>
      <w:tr w:rsidR="005568C7" w14:paraId="35E2D72C" w14:textId="77777777">
        <w:tc>
          <w:tcPr>
            <w:tcW w:w="1980" w:type="dxa"/>
            <w:vAlign w:val="center"/>
          </w:tcPr>
          <w:p w14:paraId="2111B566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pQty2</w:t>
            </w:r>
          </w:p>
        </w:tc>
        <w:tc>
          <w:tcPr>
            <w:tcW w:w="2598" w:type="dxa"/>
            <w:vAlign w:val="center"/>
          </w:tcPr>
          <w:p w14:paraId="3F68DCB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pQty2</w:t>
            </w:r>
          </w:p>
        </w:tc>
        <w:tc>
          <w:tcPr>
            <w:tcW w:w="3712" w:type="dxa"/>
            <w:vAlign w:val="center"/>
          </w:tcPr>
          <w:p w14:paraId="34E7A64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管道2滤棒计数</w:t>
            </w:r>
          </w:p>
        </w:tc>
      </w:tr>
      <w:tr w:rsidR="005568C7" w14:paraId="506C4AC8" w14:textId="77777777">
        <w:tc>
          <w:tcPr>
            <w:tcW w:w="1980" w:type="dxa"/>
            <w:vAlign w:val="center"/>
          </w:tcPr>
          <w:p w14:paraId="5A65839B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pQty3</w:t>
            </w:r>
          </w:p>
        </w:tc>
        <w:tc>
          <w:tcPr>
            <w:tcW w:w="2598" w:type="dxa"/>
            <w:vAlign w:val="center"/>
          </w:tcPr>
          <w:p w14:paraId="0376BC3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pQty3</w:t>
            </w:r>
          </w:p>
        </w:tc>
        <w:tc>
          <w:tcPr>
            <w:tcW w:w="3712" w:type="dxa"/>
            <w:vAlign w:val="center"/>
          </w:tcPr>
          <w:p w14:paraId="7D2004FD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管道3滤棒计数</w:t>
            </w:r>
          </w:p>
        </w:tc>
      </w:tr>
      <w:tr w:rsidR="005568C7" w14:paraId="41FE1260" w14:textId="77777777">
        <w:tc>
          <w:tcPr>
            <w:tcW w:w="1980" w:type="dxa"/>
            <w:vAlign w:val="center"/>
          </w:tcPr>
          <w:p w14:paraId="657DB1A5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pQty4</w:t>
            </w:r>
          </w:p>
        </w:tc>
        <w:tc>
          <w:tcPr>
            <w:tcW w:w="2598" w:type="dxa"/>
            <w:vAlign w:val="center"/>
          </w:tcPr>
          <w:p w14:paraId="221502B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pQty4</w:t>
            </w:r>
          </w:p>
        </w:tc>
        <w:tc>
          <w:tcPr>
            <w:tcW w:w="3712" w:type="dxa"/>
            <w:vAlign w:val="center"/>
          </w:tcPr>
          <w:p w14:paraId="1B164FB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管道4滤棒计数</w:t>
            </w:r>
          </w:p>
        </w:tc>
      </w:tr>
      <w:tr w:rsidR="005568C7" w14:paraId="6A1F81BE" w14:textId="77777777">
        <w:tc>
          <w:tcPr>
            <w:tcW w:w="1980" w:type="dxa"/>
            <w:vAlign w:val="center"/>
          </w:tcPr>
          <w:p w14:paraId="4B13CB5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pQty5</w:t>
            </w:r>
          </w:p>
        </w:tc>
        <w:tc>
          <w:tcPr>
            <w:tcW w:w="2598" w:type="dxa"/>
            <w:vAlign w:val="center"/>
          </w:tcPr>
          <w:p w14:paraId="516D6422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pQty5</w:t>
            </w:r>
          </w:p>
        </w:tc>
        <w:tc>
          <w:tcPr>
            <w:tcW w:w="3712" w:type="dxa"/>
            <w:vAlign w:val="center"/>
          </w:tcPr>
          <w:p w14:paraId="6CA752C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管道5滤棒计数</w:t>
            </w:r>
          </w:p>
        </w:tc>
      </w:tr>
      <w:tr w:rsidR="005568C7" w14:paraId="7BC67521" w14:textId="77777777">
        <w:tc>
          <w:tcPr>
            <w:tcW w:w="1980" w:type="dxa"/>
            <w:vAlign w:val="center"/>
          </w:tcPr>
          <w:p w14:paraId="55C15420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pQty6</w:t>
            </w:r>
          </w:p>
        </w:tc>
        <w:tc>
          <w:tcPr>
            <w:tcW w:w="2598" w:type="dxa"/>
            <w:vAlign w:val="center"/>
          </w:tcPr>
          <w:p w14:paraId="74C5445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pQty6</w:t>
            </w:r>
          </w:p>
        </w:tc>
        <w:tc>
          <w:tcPr>
            <w:tcW w:w="3712" w:type="dxa"/>
            <w:vAlign w:val="center"/>
          </w:tcPr>
          <w:p w14:paraId="4EDC7D79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管道6滤棒计数</w:t>
            </w:r>
          </w:p>
        </w:tc>
      </w:tr>
      <w:tr w:rsidR="005568C7" w14:paraId="445213B0" w14:textId="77777777">
        <w:tc>
          <w:tcPr>
            <w:tcW w:w="1980" w:type="dxa"/>
            <w:vAlign w:val="center"/>
          </w:tcPr>
          <w:p w14:paraId="07885B9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pQty7</w:t>
            </w:r>
          </w:p>
        </w:tc>
        <w:tc>
          <w:tcPr>
            <w:tcW w:w="2598" w:type="dxa"/>
            <w:vAlign w:val="center"/>
          </w:tcPr>
          <w:p w14:paraId="152E793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pQty7</w:t>
            </w:r>
          </w:p>
        </w:tc>
        <w:tc>
          <w:tcPr>
            <w:tcW w:w="3712" w:type="dxa"/>
            <w:vAlign w:val="center"/>
          </w:tcPr>
          <w:p w14:paraId="32ECDFC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管道7滤棒计数</w:t>
            </w:r>
          </w:p>
        </w:tc>
      </w:tr>
      <w:tr w:rsidR="005568C7" w14:paraId="28E3F8A6" w14:textId="77777777">
        <w:tc>
          <w:tcPr>
            <w:tcW w:w="1980" w:type="dxa"/>
            <w:vAlign w:val="center"/>
          </w:tcPr>
          <w:p w14:paraId="1BCA0F7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pQty8</w:t>
            </w:r>
          </w:p>
        </w:tc>
        <w:tc>
          <w:tcPr>
            <w:tcW w:w="2598" w:type="dxa"/>
            <w:vAlign w:val="center"/>
          </w:tcPr>
          <w:p w14:paraId="31C041D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pQty8</w:t>
            </w:r>
          </w:p>
        </w:tc>
        <w:tc>
          <w:tcPr>
            <w:tcW w:w="3712" w:type="dxa"/>
            <w:vAlign w:val="center"/>
          </w:tcPr>
          <w:p w14:paraId="37AAA76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管道8滤棒计数</w:t>
            </w:r>
          </w:p>
        </w:tc>
      </w:tr>
      <w:tr w:rsidR="005568C7" w14:paraId="08FD3D7F" w14:textId="77777777">
        <w:tc>
          <w:tcPr>
            <w:tcW w:w="1980" w:type="dxa"/>
            <w:vAlign w:val="center"/>
          </w:tcPr>
          <w:p w14:paraId="4CC6CBED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pQty9</w:t>
            </w:r>
          </w:p>
        </w:tc>
        <w:tc>
          <w:tcPr>
            <w:tcW w:w="2598" w:type="dxa"/>
            <w:vAlign w:val="center"/>
          </w:tcPr>
          <w:p w14:paraId="018A11D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pQty9</w:t>
            </w:r>
          </w:p>
        </w:tc>
        <w:tc>
          <w:tcPr>
            <w:tcW w:w="3712" w:type="dxa"/>
            <w:vAlign w:val="center"/>
          </w:tcPr>
          <w:p w14:paraId="28DB8800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管道9滤棒计数</w:t>
            </w:r>
          </w:p>
        </w:tc>
      </w:tr>
      <w:tr w:rsidR="005568C7" w14:paraId="64CA2BC1" w14:textId="77777777">
        <w:tc>
          <w:tcPr>
            <w:tcW w:w="1980" w:type="dxa"/>
            <w:vAlign w:val="center"/>
          </w:tcPr>
          <w:p w14:paraId="762CF9C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pQty10</w:t>
            </w:r>
          </w:p>
        </w:tc>
        <w:tc>
          <w:tcPr>
            <w:tcW w:w="2598" w:type="dxa"/>
            <w:vAlign w:val="center"/>
          </w:tcPr>
          <w:p w14:paraId="3677382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pQty10</w:t>
            </w:r>
          </w:p>
        </w:tc>
        <w:tc>
          <w:tcPr>
            <w:tcW w:w="3712" w:type="dxa"/>
            <w:vAlign w:val="center"/>
          </w:tcPr>
          <w:p w14:paraId="16B2CF5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管道10滤棒计数</w:t>
            </w:r>
          </w:p>
        </w:tc>
      </w:tr>
      <w:tr w:rsidR="005568C7" w14:paraId="5B11186B" w14:textId="77777777">
        <w:tc>
          <w:tcPr>
            <w:tcW w:w="1980" w:type="dxa"/>
            <w:vAlign w:val="center"/>
          </w:tcPr>
          <w:p w14:paraId="3AFD6674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speed1</w:t>
            </w:r>
          </w:p>
        </w:tc>
        <w:tc>
          <w:tcPr>
            <w:tcW w:w="2598" w:type="dxa"/>
            <w:vAlign w:val="center"/>
          </w:tcPr>
          <w:p w14:paraId="265033B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speed1</w:t>
            </w:r>
          </w:p>
        </w:tc>
        <w:tc>
          <w:tcPr>
            <w:tcW w:w="3712" w:type="dxa"/>
            <w:vAlign w:val="center"/>
          </w:tcPr>
          <w:p w14:paraId="6DDD3A4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管道1滤棒速度</w:t>
            </w:r>
          </w:p>
        </w:tc>
      </w:tr>
      <w:tr w:rsidR="005568C7" w14:paraId="4E1A43E2" w14:textId="77777777">
        <w:tc>
          <w:tcPr>
            <w:tcW w:w="1980" w:type="dxa"/>
            <w:vAlign w:val="center"/>
          </w:tcPr>
          <w:p w14:paraId="39E2B94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speed2</w:t>
            </w:r>
          </w:p>
        </w:tc>
        <w:tc>
          <w:tcPr>
            <w:tcW w:w="2598" w:type="dxa"/>
            <w:vAlign w:val="center"/>
          </w:tcPr>
          <w:p w14:paraId="49EAD506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speed2</w:t>
            </w:r>
          </w:p>
        </w:tc>
        <w:tc>
          <w:tcPr>
            <w:tcW w:w="3712" w:type="dxa"/>
            <w:vAlign w:val="center"/>
          </w:tcPr>
          <w:p w14:paraId="50FB272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管道2滤棒速度</w:t>
            </w:r>
          </w:p>
        </w:tc>
      </w:tr>
      <w:tr w:rsidR="005568C7" w14:paraId="2940A0F7" w14:textId="77777777">
        <w:tc>
          <w:tcPr>
            <w:tcW w:w="1980" w:type="dxa"/>
            <w:vAlign w:val="center"/>
          </w:tcPr>
          <w:p w14:paraId="60AB15D5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speed3</w:t>
            </w:r>
          </w:p>
        </w:tc>
        <w:tc>
          <w:tcPr>
            <w:tcW w:w="2598" w:type="dxa"/>
            <w:vAlign w:val="center"/>
          </w:tcPr>
          <w:p w14:paraId="1E717954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speed3</w:t>
            </w:r>
          </w:p>
        </w:tc>
        <w:tc>
          <w:tcPr>
            <w:tcW w:w="3712" w:type="dxa"/>
            <w:vAlign w:val="center"/>
          </w:tcPr>
          <w:p w14:paraId="0248430B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管道3滤棒速度</w:t>
            </w:r>
          </w:p>
        </w:tc>
      </w:tr>
      <w:tr w:rsidR="005568C7" w14:paraId="5B27E788" w14:textId="77777777">
        <w:tc>
          <w:tcPr>
            <w:tcW w:w="1980" w:type="dxa"/>
            <w:vAlign w:val="center"/>
          </w:tcPr>
          <w:p w14:paraId="2F6BDE6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speed4</w:t>
            </w:r>
          </w:p>
        </w:tc>
        <w:tc>
          <w:tcPr>
            <w:tcW w:w="2598" w:type="dxa"/>
            <w:vAlign w:val="center"/>
          </w:tcPr>
          <w:p w14:paraId="583FE88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speed4</w:t>
            </w:r>
          </w:p>
        </w:tc>
        <w:tc>
          <w:tcPr>
            <w:tcW w:w="3712" w:type="dxa"/>
            <w:vAlign w:val="center"/>
          </w:tcPr>
          <w:p w14:paraId="26C7D44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管道4滤棒速度</w:t>
            </w:r>
          </w:p>
        </w:tc>
      </w:tr>
      <w:tr w:rsidR="005568C7" w14:paraId="5C7577CA" w14:textId="77777777">
        <w:tc>
          <w:tcPr>
            <w:tcW w:w="1980" w:type="dxa"/>
            <w:vAlign w:val="center"/>
          </w:tcPr>
          <w:p w14:paraId="24EA45A4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speed5</w:t>
            </w:r>
          </w:p>
        </w:tc>
        <w:tc>
          <w:tcPr>
            <w:tcW w:w="2598" w:type="dxa"/>
            <w:vAlign w:val="center"/>
          </w:tcPr>
          <w:p w14:paraId="4A7E7A5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speed5</w:t>
            </w:r>
          </w:p>
        </w:tc>
        <w:tc>
          <w:tcPr>
            <w:tcW w:w="3712" w:type="dxa"/>
            <w:vAlign w:val="center"/>
          </w:tcPr>
          <w:p w14:paraId="71296786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管道5滤棒速度</w:t>
            </w:r>
          </w:p>
        </w:tc>
      </w:tr>
      <w:tr w:rsidR="005568C7" w14:paraId="376718A2" w14:textId="77777777">
        <w:tc>
          <w:tcPr>
            <w:tcW w:w="1980" w:type="dxa"/>
            <w:vAlign w:val="center"/>
          </w:tcPr>
          <w:p w14:paraId="218160D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speed6</w:t>
            </w:r>
          </w:p>
        </w:tc>
        <w:tc>
          <w:tcPr>
            <w:tcW w:w="2598" w:type="dxa"/>
            <w:vAlign w:val="center"/>
          </w:tcPr>
          <w:p w14:paraId="7B6C02F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speed6</w:t>
            </w:r>
          </w:p>
        </w:tc>
        <w:tc>
          <w:tcPr>
            <w:tcW w:w="3712" w:type="dxa"/>
            <w:vAlign w:val="center"/>
          </w:tcPr>
          <w:p w14:paraId="79BBDF0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管道6滤棒速度</w:t>
            </w:r>
          </w:p>
        </w:tc>
      </w:tr>
      <w:tr w:rsidR="005568C7" w14:paraId="1934C3F7" w14:textId="77777777">
        <w:tc>
          <w:tcPr>
            <w:tcW w:w="1980" w:type="dxa"/>
            <w:vAlign w:val="center"/>
          </w:tcPr>
          <w:p w14:paraId="0928CEA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speed7</w:t>
            </w:r>
          </w:p>
        </w:tc>
        <w:tc>
          <w:tcPr>
            <w:tcW w:w="2598" w:type="dxa"/>
            <w:vAlign w:val="center"/>
          </w:tcPr>
          <w:p w14:paraId="7D8CA14D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speed7</w:t>
            </w:r>
          </w:p>
        </w:tc>
        <w:tc>
          <w:tcPr>
            <w:tcW w:w="3712" w:type="dxa"/>
            <w:vAlign w:val="center"/>
          </w:tcPr>
          <w:p w14:paraId="1714EF80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管道7滤棒速度</w:t>
            </w:r>
          </w:p>
        </w:tc>
      </w:tr>
      <w:tr w:rsidR="005568C7" w14:paraId="2314E69A" w14:textId="77777777">
        <w:tc>
          <w:tcPr>
            <w:tcW w:w="1980" w:type="dxa"/>
            <w:vAlign w:val="center"/>
          </w:tcPr>
          <w:p w14:paraId="184E92A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speed8</w:t>
            </w:r>
          </w:p>
        </w:tc>
        <w:tc>
          <w:tcPr>
            <w:tcW w:w="2598" w:type="dxa"/>
            <w:vAlign w:val="center"/>
          </w:tcPr>
          <w:p w14:paraId="195BF14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speed8</w:t>
            </w:r>
          </w:p>
        </w:tc>
        <w:tc>
          <w:tcPr>
            <w:tcW w:w="3712" w:type="dxa"/>
            <w:vAlign w:val="center"/>
          </w:tcPr>
          <w:p w14:paraId="7744BD0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管道8滤棒速度</w:t>
            </w:r>
          </w:p>
        </w:tc>
      </w:tr>
      <w:tr w:rsidR="005568C7" w14:paraId="7DB31D28" w14:textId="77777777">
        <w:tc>
          <w:tcPr>
            <w:tcW w:w="1980" w:type="dxa"/>
            <w:vAlign w:val="center"/>
          </w:tcPr>
          <w:p w14:paraId="73DF5DC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speed9</w:t>
            </w:r>
          </w:p>
        </w:tc>
        <w:tc>
          <w:tcPr>
            <w:tcW w:w="2598" w:type="dxa"/>
            <w:vAlign w:val="center"/>
          </w:tcPr>
          <w:p w14:paraId="5B1ED36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speed9</w:t>
            </w:r>
          </w:p>
        </w:tc>
        <w:tc>
          <w:tcPr>
            <w:tcW w:w="3712" w:type="dxa"/>
            <w:vAlign w:val="center"/>
          </w:tcPr>
          <w:p w14:paraId="48A1AE9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管道9滤棒速度</w:t>
            </w:r>
          </w:p>
        </w:tc>
      </w:tr>
      <w:tr w:rsidR="005568C7" w14:paraId="1E8D1A5C" w14:textId="77777777">
        <w:tc>
          <w:tcPr>
            <w:tcW w:w="1980" w:type="dxa"/>
            <w:vAlign w:val="center"/>
          </w:tcPr>
          <w:p w14:paraId="5B728CF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speed10</w:t>
            </w:r>
          </w:p>
        </w:tc>
        <w:tc>
          <w:tcPr>
            <w:tcW w:w="2598" w:type="dxa"/>
            <w:vAlign w:val="center"/>
          </w:tcPr>
          <w:p w14:paraId="54973FFD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speed10</w:t>
            </w:r>
          </w:p>
        </w:tc>
        <w:tc>
          <w:tcPr>
            <w:tcW w:w="3712" w:type="dxa"/>
            <w:vAlign w:val="center"/>
          </w:tcPr>
          <w:p w14:paraId="497EBFB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管道10滤棒速度</w:t>
            </w:r>
          </w:p>
        </w:tc>
      </w:tr>
      <w:tr w:rsidR="005568C7" w14:paraId="2D965C9A" w14:textId="77777777">
        <w:tc>
          <w:tcPr>
            <w:tcW w:w="1980" w:type="dxa"/>
            <w:vAlign w:val="center"/>
          </w:tcPr>
          <w:p w14:paraId="2638F737" w14:textId="77777777" w:rsidR="005568C7" w:rsidRDefault="005568C7">
            <w:pPr>
              <w:widowControl/>
              <w:jc w:val="righ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598" w:type="dxa"/>
            <w:vAlign w:val="center"/>
          </w:tcPr>
          <w:p w14:paraId="7270D0DE" w14:textId="77777777" w:rsidR="005568C7" w:rsidRDefault="005568C7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712" w:type="dxa"/>
            <w:vAlign w:val="center"/>
          </w:tcPr>
          <w:p w14:paraId="6D09D752" w14:textId="77777777" w:rsidR="005568C7" w:rsidRDefault="005568C7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5568C7" w14:paraId="6672CAAE" w14:textId="77777777">
        <w:tc>
          <w:tcPr>
            <w:tcW w:w="1980" w:type="dxa"/>
            <w:vAlign w:val="center"/>
          </w:tcPr>
          <w:p w14:paraId="7C6B4480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xpState</w:t>
            </w:r>
            <w:proofErr w:type="spellEnd"/>
          </w:p>
        </w:tc>
        <w:tc>
          <w:tcPr>
            <w:tcW w:w="2598" w:type="dxa"/>
            <w:vAlign w:val="center"/>
          </w:tcPr>
          <w:p w14:paraId="3A2FEA6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YB17BState</w:t>
            </w:r>
          </w:p>
        </w:tc>
        <w:tc>
          <w:tcPr>
            <w:tcW w:w="3712" w:type="dxa"/>
            <w:vAlign w:val="center"/>
          </w:tcPr>
          <w:p w14:paraId="5B40F7E4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卸盘机状态  0: offline 1: online</w:t>
            </w:r>
          </w:p>
        </w:tc>
      </w:tr>
      <w:tr w:rsidR="005568C7" w14:paraId="105C418D" w14:textId="77777777">
        <w:tc>
          <w:tcPr>
            <w:tcW w:w="1980" w:type="dxa"/>
            <w:vAlign w:val="center"/>
          </w:tcPr>
          <w:p w14:paraId="5CD661C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trayQty1</w:t>
            </w:r>
          </w:p>
        </w:tc>
        <w:tc>
          <w:tcPr>
            <w:tcW w:w="2598" w:type="dxa"/>
            <w:vAlign w:val="center"/>
          </w:tcPr>
          <w:p w14:paraId="2772171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trayQty1</w:t>
            </w:r>
          </w:p>
        </w:tc>
        <w:tc>
          <w:tcPr>
            <w:tcW w:w="3712" w:type="dxa"/>
            <w:vAlign w:val="center"/>
          </w:tcPr>
          <w:p w14:paraId="5EEB9FB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1#卸盘机产量</w:t>
            </w:r>
          </w:p>
        </w:tc>
      </w:tr>
    </w:tbl>
    <w:p w14:paraId="3E4B658F" w14:textId="77777777" w:rsidR="005568C7" w:rsidRDefault="005568C7"/>
    <w:p w14:paraId="6D8406A6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提升机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2285"/>
        <w:gridCol w:w="2329"/>
        <w:gridCol w:w="2766"/>
      </w:tblGrid>
      <w:tr w:rsidR="005568C7" w14:paraId="089C635B" w14:textId="77777777">
        <w:tc>
          <w:tcPr>
            <w:tcW w:w="910" w:type="dxa"/>
            <w:shd w:val="clear" w:color="auto" w:fill="FBD4B4" w:themeFill="accent6" w:themeFillTint="66"/>
          </w:tcPr>
          <w:p w14:paraId="7CFFF720" w14:textId="77777777" w:rsidR="005568C7" w:rsidRDefault="00436414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02B88B54" w14:textId="77777777" w:rsidR="005568C7" w:rsidRDefault="00436414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 w14:paraId="7CC5BD00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 w14:paraId="48F09EA4" w14:textId="77777777" w:rsidR="005568C7" w:rsidRDefault="00436414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5202CAE0" w14:textId="77777777" w:rsidR="005568C7" w:rsidRDefault="00436414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502DD049" w14:textId="77777777" w:rsidR="005568C7" w:rsidRDefault="00436414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5568C7" w14:paraId="2DCED103" w14:textId="77777777">
        <w:trPr>
          <w:trHeight w:val="289"/>
        </w:trPr>
        <w:tc>
          <w:tcPr>
            <w:tcW w:w="910" w:type="dxa"/>
          </w:tcPr>
          <w:p w14:paraId="729C3D92" w14:textId="77777777" w:rsidR="005568C7" w:rsidRDefault="00436414">
            <w:pPr>
              <w:jc w:val="center"/>
            </w:pPr>
            <w:r>
              <w:rPr>
                <w:rFonts w:hint="eastAsia"/>
              </w:rPr>
              <w:t>1601</w:t>
            </w:r>
          </w:p>
        </w:tc>
        <w:tc>
          <w:tcPr>
            <w:tcW w:w="2285" w:type="dxa"/>
          </w:tcPr>
          <w:p w14:paraId="6EF30DFC" w14:textId="77777777" w:rsidR="005568C7" w:rsidRDefault="00436414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早提升机</w:t>
            </w:r>
          </w:p>
        </w:tc>
        <w:tc>
          <w:tcPr>
            <w:tcW w:w="5095" w:type="dxa"/>
            <w:gridSpan w:val="2"/>
            <w:vMerge w:val="restart"/>
          </w:tcPr>
          <w:p w14:paraId="7D6C77CD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 w14:paraId="453CEC08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 w14:paraId="4D37D2C9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 w14:paraId="719E47BA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</w:rPr>
              <w:t>tState1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1#提升机状态</w:t>
            </w:r>
          </w:p>
          <w:p w14:paraId="60329B30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</w:rPr>
              <w:t>State1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1#排包机状态</w:t>
            </w:r>
          </w:p>
          <w:p w14:paraId="10785A94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tQty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</w:rPr>
              <w:t>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1#提升机产量</w:t>
            </w:r>
          </w:p>
          <w:p w14:paraId="7437A6F2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pQty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</w:rPr>
              <w:t>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1#排包机产量</w:t>
            </w:r>
          </w:p>
          <w:p w14:paraId="160C812F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......</w:t>
            </w:r>
          </w:p>
          <w:p w14:paraId="78C4B7DF" w14:textId="77777777" w:rsidR="005568C7" w:rsidRDefault="005568C7"/>
        </w:tc>
      </w:tr>
      <w:tr w:rsidR="005568C7" w14:paraId="7B760CFD" w14:textId="77777777">
        <w:tc>
          <w:tcPr>
            <w:tcW w:w="910" w:type="dxa"/>
          </w:tcPr>
          <w:p w14:paraId="72352240" w14:textId="77777777" w:rsidR="005568C7" w:rsidRDefault="005568C7">
            <w:pPr>
              <w:jc w:val="center"/>
            </w:pPr>
          </w:p>
        </w:tc>
        <w:tc>
          <w:tcPr>
            <w:tcW w:w="2285" w:type="dxa"/>
          </w:tcPr>
          <w:p w14:paraId="7B6FD9FF" w14:textId="77777777" w:rsidR="005568C7" w:rsidRDefault="005568C7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0D0B0972" w14:textId="77777777" w:rsidR="005568C7" w:rsidRDefault="005568C7"/>
        </w:tc>
      </w:tr>
      <w:tr w:rsidR="005568C7" w14:paraId="06D1FD11" w14:textId="77777777">
        <w:tc>
          <w:tcPr>
            <w:tcW w:w="910" w:type="dxa"/>
          </w:tcPr>
          <w:p w14:paraId="7ADD370C" w14:textId="77777777" w:rsidR="005568C7" w:rsidRDefault="00436414">
            <w:pPr>
              <w:jc w:val="center"/>
              <w:rPr>
                <w:rFonts w:eastAsiaTheme="minorEastAsia"/>
              </w:rPr>
            </w:pPr>
            <w:r>
              <w:t>2</w:t>
            </w:r>
            <w:r>
              <w:rPr>
                <w:rFonts w:hint="eastAsia"/>
              </w:rPr>
              <w:t>601</w:t>
            </w:r>
          </w:p>
        </w:tc>
        <w:tc>
          <w:tcPr>
            <w:tcW w:w="2285" w:type="dxa"/>
          </w:tcPr>
          <w:p w14:paraId="1395D25B" w14:textId="77777777" w:rsidR="005568C7" w:rsidRDefault="00436414">
            <w:pPr>
              <w:jc w:val="center"/>
            </w:pPr>
            <w:r>
              <w:rPr>
                <w:rFonts w:hint="eastAsia"/>
              </w:rPr>
              <w:t>中提升机</w:t>
            </w:r>
          </w:p>
        </w:tc>
        <w:tc>
          <w:tcPr>
            <w:tcW w:w="5095" w:type="dxa"/>
            <w:gridSpan w:val="2"/>
            <w:vMerge/>
          </w:tcPr>
          <w:p w14:paraId="75B39E6F" w14:textId="77777777" w:rsidR="005568C7" w:rsidRDefault="005568C7"/>
        </w:tc>
      </w:tr>
      <w:tr w:rsidR="005568C7" w14:paraId="40137EDD" w14:textId="77777777">
        <w:tc>
          <w:tcPr>
            <w:tcW w:w="910" w:type="dxa"/>
          </w:tcPr>
          <w:p w14:paraId="40E628A7" w14:textId="77777777" w:rsidR="005568C7" w:rsidRDefault="005568C7">
            <w:pPr>
              <w:jc w:val="center"/>
            </w:pPr>
          </w:p>
        </w:tc>
        <w:tc>
          <w:tcPr>
            <w:tcW w:w="2285" w:type="dxa"/>
          </w:tcPr>
          <w:p w14:paraId="58B26057" w14:textId="77777777" w:rsidR="005568C7" w:rsidRDefault="005568C7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4E26C2FF" w14:textId="77777777" w:rsidR="005568C7" w:rsidRDefault="005568C7"/>
        </w:tc>
      </w:tr>
      <w:tr w:rsidR="005568C7" w14:paraId="45DD0C1B" w14:textId="77777777">
        <w:tc>
          <w:tcPr>
            <w:tcW w:w="910" w:type="dxa"/>
          </w:tcPr>
          <w:p w14:paraId="46F6B00A" w14:textId="77777777" w:rsidR="005568C7" w:rsidRDefault="00436414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3601</w:t>
            </w:r>
          </w:p>
        </w:tc>
        <w:tc>
          <w:tcPr>
            <w:tcW w:w="2285" w:type="dxa"/>
          </w:tcPr>
          <w:p w14:paraId="00CC3B9D" w14:textId="77777777" w:rsidR="005568C7" w:rsidRDefault="00436414">
            <w:pPr>
              <w:jc w:val="center"/>
            </w:pPr>
            <w:r>
              <w:rPr>
                <w:rFonts w:hint="eastAsia"/>
              </w:rPr>
              <w:t>晚提升机</w:t>
            </w:r>
          </w:p>
        </w:tc>
        <w:tc>
          <w:tcPr>
            <w:tcW w:w="5095" w:type="dxa"/>
            <w:gridSpan w:val="2"/>
            <w:vMerge/>
          </w:tcPr>
          <w:p w14:paraId="3617B08E" w14:textId="77777777" w:rsidR="005568C7" w:rsidRDefault="005568C7"/>
        </w:tc>
      </w:tr>
      <w:tr w:rsidR="005568C7" w14:paraId="59F297A9" w14:textId="77777777">
        <w:tc>
          <w:tcPr>
            <w:tcW w:w="910" w:type="dxa"/>
          </w:tcPr>
          <w:p w14:paraId="4C2648EA" w14:textId="77777777" w:rsidR="005568C7" w:rsidRDefault="005568C7">
            <w:pPr>
              <w:jc w:val="center"/>
            </w:pPr>
          </w:p>
        </w:tc>
        <w:tc>
          <w:tcPr>
            <w:tcW w:w="2285" w:type="dxa"/>
          </w:tcPr>
          <w:p w14:paraId="73C8226E" w14:textId="77777777" w:rsidR="005568C7" w:rsidRDefault="005568C7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5FDDC59A" w14:textId="77777777" w:rsidR="005568C7" w:rsidRDefault="005568C7"/>
        </w:tc>
      </w:tr>
    </w:tbl>
    <w:p w14:paraId="4AB10BC1" w14:textId="77777777" w:rsidR="005568C7" w:rsidRDefault="005568C7"/>
    <w:p w14:paraId="051CD165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2300"/>
        <w:gridCol w:w="2362"/>
        <w:gridCol w:w="3628"/>
      </w:tblGrid>
      <w:tr w:rsidR="005568C7" w14:paraId="24DAED28" w14:textId="77777777">
        <w:tc>
          <w:tcPr>
            <w:tcW w:w="2300" w:type="dxa"/>
            <w:shd w:val="clear" w:color="auto" w:fill="FABF8F" w:themeFill="accent6" w:themeFillTint="99"/>
          </w:tcPr>
          <w:p w14:paraId="3D99C0D8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362" w:type="dxa"/>
            <w:shd w:val="clear" w:color="auto" w:fill="FABF8F" w:themeFill="accent6" w:themeFillTint="99"/>
          </w:tcPr>
          <w:p w14:paraId="4E87FE4D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628" w:type="dxa"/>
            <w:shd w:val="clear" w:color="auto" w:fill="FABF8F" w:themeFill="accent6" w:themeFillTint="99"/>
          </w:tcPr>
          <w:p w14:paraId="5233B606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3C646430" w14:textId="77777777">
        <w:tc>
          <w:tcPr>
            <w:tcW w:w="2300" w:type="dxa"/>
          </w:tcPr>
          <w:p w14:paraId="7DC8DD5C" w14:textId="77777777" w:rsidR="005568C7" w:rsidRDefault="00436414">
            <w:r>
              <w:t>online</w:t>
            </w:r>
          </w:p>
        </w:tc>
        <w:tc>
          <w:tcPr>
            <w:tcW w:w="2362" w:type="dxa"/>
          </w:tcPr>
          <w:p w14:paraId="1DE11DB7" w14:textId="77777777" w:rsidR="005568C7" w:rsidRDefault="00436414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proofErr w:type="spellStart"/>
            <w:r>
              <w:rPr>
                <w:rFonts w:hint="eastAsia"/>
              </w:rPr>
              <w:t>CONVEYOR</w:t>
            </w:r>
            <w:r>
              <w:t>State</w:t>
            </w:r>
            <w:proofErr w:type="spellEnd"/>
            <w:r>
              <w:t>)</w:t>
            </w:r>
          </w:p>
        </w:tc>
        <w:tc>
          <w:tcPr>
            <w:tcW w:w="3628" w:type="dxa"/>
          </w:tcPr>
          <w:p w14:paraId="603DC2BB" w14:textId="77777777" w:rsidR="005568C7" w:rsidRDefault="00436414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5568C7" w14:paraId="137533A4" w14:textId="77777777">
        <w:tc>
          <w:tcPr>
            <w:tcW w:w="2300" w:type="dxa"/>
          </w:tcPr>
          <w:p w14:paraId="7264609F" w14:textId="77777777" w:rsidR="005568C7" w:rsidRDefault="00436414">
            <w:r>
              <w:t>qty</w:t>
            </w:r>
          </w:p>
        </w:tc>
        <w:tc>
          <w:tcPr>
            <w:tcW w:w="2362" w:type="dxa"/>
          </w:tcPr>
          <w:p w14:paraId="0FDBB624" w14:textId="77777777" w:rsidR="005568C7" w:rsidRDefault="00436414">
            <w:r>
              <w:rPr>
                <w:rFonts w:hint="eastAsia"/>
              </w:rPr>
              <w:t>q</w:t>
            </w:r>
            <w:r>
              <w:t>ty</w:t>
            </w:r>
          </w:p>
        </w:tc>
        <w:tc>
          <w:tcPr>
            <w:tcW w:w="3628" w:type="dxa"/>
          </w:tcPr>
          <w:p w14:paraId="7AE738A6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产量</w:t>
            </w:r>
          </w:p>
        </w:tc>
      </w:tr>
      <w:tr w:rsidR="005568C7" w14:paraId="05C5B041" w14:textId="77777777">
        <w:tc>
          <w:tcPr>
            <w:tcW w:w="2300" w:type="dxa"/>
            <w:vAlign w:val="center"/>
          </w:tcPr>
          <w:p w14:paraId="124ACD7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</w:t>
            </w:r>
          </w:p>
        </w:tc>
        <w:tc>
          <w:tcPr>
            <w:tcW w:w="2362" w:type="dxa"/>
            <w:vAlign w:val="center"/>
          </w:tcPr>
          <w:p w14:paraId="5AB8C1C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</w:t>
            </w:r>
          </w:p>
        </w:tc>
        <w:tc>
          <w:tcPr>
            <w:tcW w:w="3628" w:type="dxa"/>
            <w:vAlign w:val="center"/>
          </w:tcPr>
          <w:p w14:paraId="7CEF5CB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1#提升机状态</w:t>
            </w:r>
          </w:p>
        </w:tc>
      </w:tr>
      <w:tr w:rsidR="005568C7" w14:paraId="5C2BFF2B" w14:textId="77777777">
        <w:tc>
          <w:tcPr>
            <w:tcW w:w="2300" w:type="dxa"/>
            <w:vAlign w:val="center"/>
          </w:tcPr>
          <w:p w14:paraId="0C076F2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tState2</w:t>
            </w:r>
          </w:p>
        </w:tc>
        <w:tc>
          <w:tcPr>
            <w:tcW w:w="2362" w:type="dxa"/>
            <w:vAlign w:val="center"/>
          </w:tcPr>
          <w:p w14:paraId="1440E8B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tState2</w:t>
            </w:r>
          </w:p>
        </w:tc>
        <w:tc>
          <w:tcPr>
            <w:tcW w:w="3628" w:type="dxa"/>
            <w:vAlign w:val="center"/>
          </w:tcPr>
          <w:p w14:paraId="192C866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2#提升机状态</w:t>
            </w:r>
          </w:p>
        </w:tc>
      </w:tr>
      <w:tr w:rsidR="005568C7" w14:paraId="77843AE8" w14:textId="77777777">
        <w:tc>
          <w:tcPr>
            <w:tcW w:w="2300" w:type="dxa"/>
            <w:vAlign w:val="center"/>
          </w:tcPr>
          <w:p w14:paraId="1EE8FCD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tState3</w:t>
            </w:r>
          </w:p>
        </w:tc>
        <w:tc>
          <w:tcPr>
            <w:tcW w:w="2362" w:type="dxa"/>
            <w:vAlign w:val="center"/>
          </w:tcPr>
          <w:p w14:paraId="6B38DDB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tState3</w:t>
            </w:r>
          </w:p>
        </w:tc>
        <w:tc>
          <w:tcPr>
            <w:tcW w:w="3628" w:type="dxa"/>
            <w:vAlign w:val="center"/>
          </w:tcPr>
          <w:p w14:paraId="7F9E5087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3#提升机状态</w:t>
            </w:r>
          </w:p>
        </w:tc>
      </w:tr>
      <w:tr w:rsidR="005568C7" w14:paraId="299769C9" w14:textId="77777777">
        <w:tc>
          <w:tcPr>
            <w:tcW w:w="2300" w:type="dxa"/>
            <w:vAlign w:val="center"/>
          </w:tcPr>
          <w:p w14:paraId="26D4DDD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tState4</w:t>
            </w:r>
          </w:p>
        </w:tc>
        <w:tc>
          <w:tcPr>
            <w:tcW w:w="2362" w:type="dxa"/>
            <w:vAlign w:val="center"/>
          </w:tcPr>
          <w:p w14:paraId="4F4ED81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tState4</w:t>
            </w:r>
          </w:p>
        </w:tc>
        <w:tc>
          <w:tcPr>
            <w:tcW w:w="3628" w:type="dxa"/>
            <w:vAlign w:val="center"/>
          </w:tcPr>
          <w:p w14:paraId="1EC5E964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4#提升机状态</w:t>
            </w:r>
          </w:p>
        </w:tc>
      </w:tr>
      <w:tr w:rsidR="005568C7" w14:paraId="08AAFC33" w14:textId="77777777">
        <w:tc>
          <w:tcPr>
            <w:tcW w:w="2300" w:type="dxa"/>
            <w:vAlign w:val="center"/>
          </w:tcPr>
          <w:p w14:paraId="30C2104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tState5</w:t>
            </w:r>
          </w:p>
        </w:tc>
        <w:tc>
          <w:tcPr>
            <w:tcW w:w="2362" w:type="dxa"/>
            <w:vAlign w:val="center"/>
          </w:tcPr>
          <w:p w14:paraId="1FF80A0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tState5</w:t>
            </w:r>
          </w:p>
        </w:tc>
        <w:tc>
          <w:tcPr>
            <w:tcW w:w="3628" w:type="dxa"/>
            <w:vAlign w:val="center"/>
          </w:tcPr>
          <w:p w14:paraId="09A48C67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5#提升机状态</w:t>
            </w:r>
          </w:p>
        </w:tc>
      </w:tr>
      <w:tr w:rsidR="005568C7" w14:paraId="58FE415F" w14:textId="77777777">
        <w:tc>
          <w:tcPr>
            <w:tcW w:w="2300" w:type="dxa"/>
            <w:vAlign w:val="center"/>
          </w:tcPr>
          <w:p w14:paraId="2299ED8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tState6</w:t>
            </w:r>
          </w:p>
        </w:tc>
        <w:tc>
          <w:tcPr>
            <w:tcW w:w="2362" w:type="dxa"/>
            <w:vAlign w:val="center"/>
          </w:tcPr>
          <w:p w14:paraId="0639DB9D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tState6</w:t>
            </w:r>
          </w:p>
        </w:tc>
        <w:tc>
          <w:tcPr>
            <w:tcW w:w="3628" w:type="dxa"/>
            <w:vAlign w:val="center"/>
          </w:tcPr>
          <w:p w14:paraId="74AAD6C5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6#提升机状态</w:t>
            </w:r>
          </w:p>
        </w:tc>
      </w:tr>
      <w:tr w:rsidR="005568C7" w14:paraId="177F49ED" w14:textId="77777777">
        <w:tc>
          <w:tcPr>
            <w:tcW w:w="2300" w:type="dxa"/>
            <w:vAlign w:val="center"/>
          </w:tcPr>
          <w:p w14:paraId="2D1EB27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tState7</w:t>
            </w:r>
          </w:p>
        </w:tc>
        <w:tc>
          <w:tcPr>
            <w:tcW w:w="2362" w:type="dxa"/>
            <w:vAlign w:val="center"/>
          </w:tcPr>
          <w:p w14:paraId="0DB0D6E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tState7</w:t>
            </w:r>
          </w:p>
        </w:tc>
        <w:tc>
          <w:tcPr>
            <w:tcW w:w="3628" w:type="dxa"/>
            <w:vAlign w:val="center"/>
          </w:tcPr>
          <w:p w14:paraId="5431D9D9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7#提升机状态</w:t>
            </w:r>
          </w:p>
        </w:tc>
      </w:tr>
      <w:tr w:rsidR="005568C7" w14:paraId="19118EB7" w14:textId="77777777">
        <w:tc>
          <w:tcPr>
            <w:tcW w:w="2300" w:type="dxa"/>
            <w:vAlign w:val="center"/>
          </w:tcPr>
          <w:p w14:paraId="0943D8C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tState8</w:t>
            </w:r>
          </w:p>
        </w:tc>
        <w:tc>
          <w:tcPr>
            <w:tcW w:w="2362" w:type="dxa"/>
            <w:vAlign w:val="center"/>
          </w:tcPr>
          <w:p w14:paraId="0ADEF47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tState8</w:t>
            </w:r>
          </w:p>
        </w:tc>
        <w:tc>
          <w:tcPr>
            <w:tcW w:w="3628" w:type="dxa"/>
            <w:vAlign w:val="center"/>
          </w:tcPr>
          <w:p w14:paraId="2654AA2F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8#提升机状态</w:t>
            </w:r>
          </w:p>
        </w:tc>
      </w:tr>
      <w:tr w:rsidR="005568C7" w14:paraId="1735FD8E" w14:textId="77777777">
        <w:tc>
          <w:tcPr>
            <w:tcW w:w="2300" w:type="dxa"/>
            <w:vAlign w:val="center"/>
          </w:tcPr>
          <w:p w14:paraId="519CBA73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tState9</w:t>
            </w:r>
          </w:p>
        </w:tc>
        <w:tc>
          <w:tcPr>
            <w:tcW w:w="2362" w:type="dxa"/>
            <w:vAlign w:val="center"/>
          </w:tcPr>
          <w:p w14:paraId="04A9C1E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tState9</w:t>
            </w:r>
          </w:p>
        </w:tc>
        <w:tc>
          <w:tcPr>
            <w:tcW w:w="3628" w:type="dxa"/>
            <w:vAlign w:val="center"/>
          </w:tcPr>
          <w:p w14:paraId="7F811CAC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9#提升机状态</w:t>
            </w:r>
          </w:p>
        </w:tc>
      </w:tr>
      <w:tr w:rsidR="005568C7" w14:paraId="371E3CE4" w14:textId="77777777">
        <w:tc>
          <w:tcPr>
            <w:tcW w:w="2300" w:type="dxa"/>
            <w:vAlign w:val="center"/>
          </w:tcPr>
          <w:p w14:paraId="0D4CE8D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tState10</w:t>
            </w:r>
          </w:p>
        </w:tc>
        <w:tc>
          <w:tcPr>
            <w:tcW w:w="2362" w:type="dxa"/>
            <w:vAlign w:val="center"/>
          </w:tcPr>
          <w:p w14:paraId="5A8E033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tState10</w:t>
            </w:r>
          </w:p>
        </w:tc>
        <w:tc>
          <w:tcPr>
            <w:tcW w:w="3628" w:type="dxa"/>
            <w:vAlign w:val="center"/>
          </w:tcPr>
          <w:p w14:paraId="151DE67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10#提升机状态</w:t>
            </w:r>
          </w:p>
        </w:tc>
      </w:tr>
      <w:tr w:rsidR="005568C7" w14:paraId="078B0DCD" w14:textId="77777777">
        <w:tc>
          <w:tcPr>
            <w:tcW w:w="2300" w:type="dxa"/>
            <w:vAlign w:val="center"/>
          </w:tcPr>
          <w:p w14:paraId="1E12C76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tState11</w:t>
            </w:r>
          </w:p>
        </w:tc>
        <w:tc>
          <w:tcPr>
            <w:tcW w:w="2362" w:type="dxa"/>
            <w:vAlign w:val="center"/>
          </w:tcPr>
          <w:p w14:paraId="517791D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tState11</w:t>
            </w:r>
          </w:p>
        </w:tc>
        <w:tc>
          <w:tcPr>
            <w:tcW w:w="3628" w:type="dxa"/>
            <w:vAlign w:val="center"/>
          </w:tcPr>
          <w:p w14:paraId="732257B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11#提升机状态</w:t>
            </w:r>
          </w:p>
        </w:tc>
      </w:tr>
      <w:tr w:rsidR="005568C7" w14:paraId="7CCE0DB5" w14:textId="77777777">
        <w:tc>
          <w:tcPr>
            <w:tcW w:w="2300" w:type="dxa"/>
            <w:vAlign w:val="center"/>
          </w:tcPr>
          <w:p w14:paraId="7C9D258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tState12</w:t>
            </w:r>
          </w:p>
        </w:tc>
        <w:tc>
          <w:tcPr>
            <w:tcW w:w="2362" w:type="dxa"/>
            <w:vAlign w:val="center"/>
          </w:tcPr>
          <w:p w14:paraId="33B64EE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tState12</w:t>
            </w:r>
          </w:p>
        </w:tc>
        <w:tc>
          <w:tcPr>
            <w:tcW w:w="3628" w:type="dxa"/>
            <w:vAlign w:val="center"/>
          </w:tcPr>
          <w:p w14:paraId="73FE45F0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12#提升机状态</w:t>
            </w:r>
          </w:p>
        </w:tc>
      </w:tr>
      <w:tr w:rsidR="005568C7" w14:paraId="53E429D5" w14:textId="77777777">
        <w:tc>
          <w:tcPr>
            <w:tcW w:w="2300" w:type="dxa"/>
            <w:vAlign w:val="center"/>
          </w:tcPr>
          <w:p w14:paraId="07F0CCF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pState1</w:t>
            </w:r>
          </w:p>
        </w:tc>
        <w:tc>
          <w:tcPr>
            <w:tcW w:w="2362" w:type="dxa"/>
            <w:vAlign w:val="center"/>
          </w:tcPr>
          <w:p w14:paraId="3BF4157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pState1</w:t>
            </w:r>
          </w:p>
        </w:tc>
        <w:tc>
          <w:tcPr>
            <w:tcW w:w="3628" w:type="dxa"/>
            <w:vAlign w:val="center"/>
          </w:tcPr>
          <w:p w14:paraId="1DE7779B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1#排包机状态</w:t>
            </w:r>
          </w:p>
        </w:tc>
      </w:tr>
      <w:tr w:rsidR="005568C7" w14:paraId="1C7120D6" w14:textId="77777777">
        <w:tc>
          <w:tcPr>
            <w:tcW w:w="2300" w:type="dxa"/>
            <w:vAlign w:val="center"/>
          </w:tcPr>
          <w:p w14:paraId="7325B6E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pState2</w:t>
            </w:r>
          </w:p>
        </w:tc>
        <w:tc>
          <w:tcPr>
            <w:tcW w:w="2362" w:type="dxa"/>
            <w:vAlign w:val="center"/>
          </w:tcPr>
          <w:p w14:paraId="08E5C22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pState2</w:t>
            </w:r>
          </w:p>
        </w:tc>
        <w:tc>
          <w:tcPr>
            <w:tcW w:w="3628" w:type="dxa"/>
            <w:vAlign w:val="center"/>
          </w:tcPr>
          <w:p w14:paraId="71567270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2#排包机状态</w:t>
            </w:r>
          </w:p>
        </w:tc>
      </w:tr>
      <w:tr w:rsidR="005568C7" w14:paraId="5BE67751" w14:textId="77777777">
        <w:tc>
          <w:tcPr>
            <w:tcW w:w="2300" w:type="dxa"/>
            <w:vAlign w:val="center"/>
          </w:tcPr>
          <w:p w14:paraId="3B0565D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pState3</w:t>
            </w:r>
          </w:p>
        </w:tc>
        <w:tc>
          <w:tcPr>
            <w:tcW w:w="2362" w:type="dxa"/>
            <w:vAlign w:val="center"/>
          </w:tcPr>
          <w:p w14:paraId="591FE5F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pState3</w:t>
            </w:r>
          </w:p>
        </w:tc>
        <w:tc>
          <w:tcPr>
            <w:tcW w:w="3628" w:type="dxa"/>
            <w:vAlign w:val="center"/>
          </w:tcPr>
          <w:p w14:paraId="37C6ACF8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3#排包机状态</w:t>
            </w:r>
          </w:p>
        </w:tc>
      </w:tr>
      <w:tr w:rsidR="005568C7" w14:paraId="481B2A62" w14:textId="77777777">
        <w:tc>
          <w:tcPr>
            <w:tcW w:w="2300" w:type="dxa"/>
            <w:vAlign w:val="center"/>
          </w:tcPr>
          <w:p w14:paraId="337C345F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pState4</w:t>
            </w:r>
          </w:p>
        </w:tc>
        <w:tc>
          <w:tcPr>
            <w:tcW w:w="2362" w:type="dxa"/>
            <w:vAlign w:val="center"/>
          </w:tcPr>
          <w:p w14:paraId="3EF1E11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pState4</w:t>
            </w:r>
          </w:p>
        </w:tc>
        <w:tc>
          <w:tcPr>
            <w:tcW w:w="3628" w:type="dxa"/>
            <w:vAlign w:val="center"/>
          </w:tcPr>
          <w:p w14:paraId="60556BF3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4#排包机状态</w:t>
            </w:r>
          </w:p>
        </w:tc>
      </w:tr>
      <w:tr w:rsidR="005568C7" w14:paraId="2F4EA6FC" w14:textId="77777777">
        <w:tc>
          <w:tcPr>
            <w:tcW w:w="2300" w:type="dxa"/>
            <w:vAlign w:val="center"/>
          </w:tcPr>
          <w:p w14:paraId="5535DB0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</w:t>
            </w:r>
          </w:p>
        </w:tc>
        <w:tc>
          <w:tcPr>
            <w:tcW w:w="2362" w:type="dxa"/>
            <w:vAlign w:val="center"/>
          </w:tcPr>
          <w:p w14:paraId="0E2064D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</w:t>
            </w:r>
          </w:p>
        </w:tc>
        <w:tc>
          <w:tcPr>
            <w:tcW w:w="3628" w:type="dxa"/>
            <w:vAlign w:val="center"/>
          </w:tcPr>
          <w:p w14:paraId="0BC8BEDC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1#提升机产量</w:t>
            </w:r>
          </w:p>
        </w:tc>
      </w:tr>
      <w:tr w:rsidR="005568C7" w14:paraId="3F63FC6C" w14:textId="77777777">
        <w:tc>
          <w:tcPr>
            <w:tcW w:w="2300" w:type="dxa"/>
            <w:vAlign w:val="center"/>
          </w:tcPr>
          <w:p w14:paraId="7768D9B3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tQty2</w:t>
            </w:r>
          </w:p>
        </w:tc>
        <w:tc>
          <w:tcPr>
            <w:tcW w:w="2362" w:type="dxa"/>
            <w:vAlign w:val="center"/>
          </w:tcPr>
          <w:p w14:paraId="0C74A52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tQty2</w:t>
            </w:r>
          </w:p>
        </w:tc>
        <w:tc>
          <w:tcPr>
            <w:tcW w:w="3628" w:type="dxa"/>
            <w:vAlign w:val="center"/>
          </w:tcPr>
          <w:p w14:paraId="71F0D68E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2#提升机产量</w:t>
            </w:r>
          </w:p>
        </w:tc>
      </w:tr>
      <w:tr w:rsidR="005568C7" w14:paraId="77A685A2" w14:textId="77777777">
        <w:tc>
          <w:tcPr>
            <w:tcW w:w="2300" w:type="dxa"/>
            <w:vAlign w:val="center"/>
          </w:tcPr>
          <w:p w14:paraId="79D7985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tQty3</w:t>
            </w:r>
          </w:p>
        </w:tc>
        <w:tc>
          <w:tcPr>
            <w:tcW w:w="2362" w:type="dxa"/>
            <w:vAlign w:val="center"/>
          </w:tcPr>
          <w:p w14:paraId="5EFD45E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tQty3</w:t>
            </w:r>
          </w:p>
        </w:tc>
        <w:tc>
          <w:tcPr>
            <w:tcW w:w="3628" w:type="dxa"/>
            <w:vAlign w:val="center"/>
          </w:tcPr>
          <w:p w14:paraId="356ED322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3#提升机产量</w:t>
            </w:r>
          </w:p>
        </w:tc>
      </w:tr>
      <w:tr w:rsidR="005568C7" w14:paraId="59E4ED49" w14:textId="77777777">
        <w:tc>
          <w:tcPr>
            <w:tcW w:w="2300" w:type="dxa"/>
            <w:vAlign w:val="center"/>
          </w:tcPr>
          <w:p w14:paraId="4A61803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tQty4</w:t>
            </w:r>
          </w:p>
        </w:tc>
        <w:tc>
          <w:tcPr>
            <w:tcW w:w="2362" w:type="dxa"/>
            <w:vAlign w:val="center"/>
          </w:tcPr>
          <w:p w14:paraId="19810BF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tQty4</w:t>
            </w:r>
          </w:p>
        </w:tc>
        <w:tc>
          <w:tcPr>
            <w:tcW w:w="3628" w:type="dxa"/>
            <w:vAlign w:val="center"/>
          </w:tcPr>
          <w:p w14:paraId="06B49C82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4#提升机产量</w:t>
            </w:r>
          </w:p>
        </w:tc>
      </w:tr>
      <w:tr w:rsidR="005568C7" w14:paraId="1479EB2A" w14:textId="77777777">
        <w:tc>
          <w:tcPr>
            <w:tcW w:w="2300" w:type="dxa"/>
            <w:vAlign w:val="center"/>
          </w:tcPr>
          <w:p w14:paraId="3E6FDCFD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tQty5</w:t>
            </w:r>
          </w:p>
        </w:tc>
        <w:tc>
          <w:tcPr>
            <w:tcW w:w="2362" w:type="dxa"/>
            <w:vAlign w:val="center"/>
          </w:tcPr>
          <w:p w14:paraId="647DBD1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tQty5</w:t>
            </w:r>
          </w:p>
        </w:tc>
        <w:tc>
          <w:tcPr>
            <w:tcW w:w="3628" w:type="dxa"/>
            <w:vAlign w:val="center"/>
          </w:tcPr>
          <w:p w14:paraId="46CBD367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5#提升机产量</w:t>
            </w:r>
          </w:p>
        </w:tc>
      </w:tr>
      <w:tr w:rsidR="005568C7" w14:paraId="7E12CD7C" w14:textId="77777777">
        <w:tc>
          <w:tcPr>
            <w:tcW w:w="2300" w:type="dxa"/>
            <w:vAlign w:val="center"/>
          </w:tcPr>
          <w:p w14:paraId="243F6E7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tQty6</w:t>
            </w:r>
          </w:p>
        </w:tc>
        <w:tc>
          <w:tcPr>
            <w:tcW w:w="2362" w:type="dxa"/>
            <w:vAlign w:val="center"/>
          </w:tcPr>
          <w:p w14:paraId="307CCA2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tQty6</w:t>
            </w:r>
          </w:p>
        </w:tc>
        <w:tc>
          <w:tcPr>
            <w:tcW w:w="3628" w:type="dxa"/>
            <w:vAlign w:val="center"/>
          </w:tcPr>
          <w:p w14:paraId="3E632F1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6#提升机产量</w:t>
            </w:r>
          </w:p>
        </w:tc>
      </w:tr>
      <w:tr w:rsidR="005568C7" w14:paraId="1A44579D" w14:textId="77777777">
        <w:tc>
          <w:tcPr>
            <w:tcW w:w="2300" w:type="dxa"/>
            <w:vAlign w:val="center"/>
          </w:tcPr>
          <w:p w14:paraId="3262147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tQty7</w:t>
            </w:r>
          </w:p>
        </w:tc>
        <w:tc>
          <w:tcPr>
            <w:tcW w:w="2362" w:type="dxa"/>
            <w:vAlign w:val="center"/>
          </w:tcPr>
          <w:p w14:paraId="77B8145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tQty7</w:t>
            </w:r>
          </w:p>
        </w:tc>
        <w:tc>
          <w:tcPr>
            <w:tcW w:w="3628" w:type="dxa"/>
            <w:vAlign w:val="center"/>
          </w:tcPr>
          <w:p w14:paraId="6BF111C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7#提升机产量</w:t>
            </w:r>
          </w:p>
        </w:tc>
      </w:tr>
      <w:tr w:rsidR="005568C7" w14:paraId="7B2DA885" w14:textId="77777777">
        <w:tc>
          <w:tcPr>
            <w:tcW w:w="2300" w:type="dxa"/>
            <w:vAlign w:val="center"/>
          </w:tcPr>
          <w:p w14:paraId="4AE1E4C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tQty8</w:t>
            </w:r>
          </w:p>
        </w:tc>
        <w:tc>
          <w:tcPr>
            <w:tcW w:w="2362" w:type="dxa"/>
            <w:vAlign w:val="center"/>
          </w:tcPr>
          <w:p w14:paraId="571339E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tQty8</w:t>
            </w:r>
          </w:p>
        </w:tc>
        <w:tc>
          <w:tcPr>
            <w:tcW w:w="3628" w:type="dxa"/>
            <w:vAlign w:val="center"/>
          </w:tcPr>
          <w:p w14:paraId="17A0496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8#提升机产量</w:t>
            </w:r>
          </w:p>
        </w:tc>
      </w:tr>
      <w:tr w:rsidR="005568C7" w14:paraId="2A9E545B" w14:textId="77777777">
        <w:tc>
          <w:tcPr>
            <w:tcW w:w="2300" w:type="dxa"/>
            <w:vAlign w:val="center"/>
          </w:tcPr>
          <w:p w14:paraId="21A6F2ED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tQty9</w:t>
            </w:r>
          </w:p>
        </w:tc>
        <w:tc>
          <w:tcPr>
            <w:tcW w:w="2362" w:type="dxa"/>
            <w:vAlign w:val="center"/>
          </w:tcPr>
          <w:p w14:paraId="1CC2244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tQty9</w:t>
            </w:r>
          </w:p>
        </w:tc>
        <w:tc>
          <w:tcPr>
            <w:tcW w:w="3628" w:type="dxa"/>
            <w:vAlign w:val="center"/>
          </w:tcPr>
          <w:p w14:paraId="5EF6516B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9#提升机产量</w:t>
            </w:r>
          </w:p>
        </w:tc>
      </w:tr>
      <w:tr w:rsidR="005568C7" w14:paraId="1A59C52A" w14:textId="77777777">
        <w:tc>
          <w:tcPr>
            <w:tcW w:w="2300" w:type="dxa"/>
            <w:vAlign w:val="center"/>
          </w:tcPr>
          <w:p w14:paraId="171702C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tQty10</w:t>
            </w:r>
          </w:p>
        </w:tc>
        <w:tc>
          <w:tcPr>
            <w:tcW w:w="2362" w:type="dxa"/>
            <w:vAlign w:val="center"/>
          </w:tcPr>
          <w:p w14:paraId="68D225F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tQty10</w:t>
            </w:r>
          </w:p>
        </w:tc>
        <w:tc>
          <w:tcPr>
            <w:tcW w:w="3628" w:type="dxa"/>
            <w:vAlign w:val="center"/>
          </w:tcPr>
          <w:p w14:paraId="610866B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10#提升机产量</w:t>
            </w:r>
          </w:p>
        </w:tc>
      </w:tr>
      <w:tr w:rsidR="005568C7" w14:paraId="75A228D0" w14:textId="77777777">
        <w:tc>
          <w:tcPr>
            <w:tcW w:w="2300" w:type="dxa"/>
            <w:vAlign w:val="center"/>
          </w:tcPr>
          <w:p w14:paraId="00ED9CB3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tQty11</w:t>
            </w:r>
          </w:p>
        </w:tc>
        <w:tc>
          <w:tcPr>
            <w:tcW w:w="2362" w:type="dxa"/>
            <w:vAlign w:val="center"/>
          </w:tcPr>
          <w:p w14:paraId="36A13A9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tQty11</w:t>
            </w:r>
          </w:p>
        </w:tc>
        <w:tc>
          <w:tcPr>
            <w:tcW w:w="3628" w:type="dxa"/>
            <w:vAlign w:val="center"/>
          </w:tcPr>
          <w:p w14:paraId="6251C29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11#提升机产量</w:t>
            </w:r>
          </w:p>
        </w:tc>
      </w:tr>
      <w:tr w:rsidR="005568C7" w14:paraId="54C6F8DF" w14:textId="77777777">
        <w:tc>
          <w:tcPr>
            <w:tcW w:w="2300" w:type="dxa"/>
            <w:vAlign w:val="center"/>
          </w:tcPr>
          <w:p w14:paraId="6904A23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tQty12</w:t>
            </w:r>
          </w:p>
        </w:tc>
        <w:tc>
          <w:tcPr>
            <w:tcW w:w="2362" w:type="dxa"/>
            <w:vAlign w:val="center"/>
          </w:tcPr>
          <w:p w14:paraId="71D0963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tQty12</w:t>
            </w:r>
          </w:p>
        </w:tc>
        <w:tc>
          <w:tcPr>
            <w:tcW w:w="3628" w:type="dxa"/>
            <w:vAlign w:val="center"/>
          </w:tcPr>
          <w:p w14:paraId="6A1F7B38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12#提升机产量</w:t>
            </w:r>
          </w:p>
        </w:tc>
      </w:tr>
      <w:tr w:rsidR="005568C7" w14:paraId="0F8FF882" w14:textId="77777777">
        <w:tc>
          <w:tcPr>
            <w:tcW w:w="2300" w:type="dxa"/>
            <w:vAlign w:val="center"/>
          </w:tcPr>
          <w:p w14:paraId="7046619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</w:t>
            </w:r>
          </w:p>
        </w:tc>
        <w:tc>
          <w:tcPr>
            <w:tcW w:w="2362" w:type="dxa"/>
            <w:vAlign w:val="center"/>
          </w:tcPr>
          <w:p w14:paraId="571A00B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</w:t>
            </w:r>
          </w:p>
        </w:tc>
        <w:tc>
          <w:tcPr>
            <w:tcW w:w="3628" w:type="dxa"/>
            <w:vAlign w:val="center"/>
          </w:tcPr>
          <w:p w14:paraId="1B9A753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1#排包机产量</w:t>
            </w:r>
          </w:p>
        </w:tc>
      </w:tr>
      <w:tr w:rsidR="005568C7" w14:paraId="5E9EE259" w14:textId="77777777">
        <w:tc>
          <w:tcPr>
            <w:tcW w:w="2300" w:type="dxa"/>
            <w:vAlign w:val="center"/>
          </w:tcPr>
          <w:p w14:paraId="213D3CD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pQty2</w:t>
            </w:r>
          </w:p>
        </w:tc>
        <w:tc>
          <w:tcPr>
            <w:tcW w:w="2362" w:type="dxa"/>
            <w:vAlign w:val="center"/>
          </w:tcPr>
          <w:p w14:paraId="4552CA2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pQty2</w:t>
            </w:r>
          </w:p>
        </w:tc>
        <w:tc>
          <w:tcPr>
            <w:tcW w:w="3628" w:type="dxa"/>
            <w:vAlign w:val="center"/>
          </w:tcPr>
          <w:p w14:paraId="14215AA3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2#排包机产量</w:t>
            </w:r>
          </w:p>
        </w:tc>
      </w:tr>
      <w:tr w:rsidR="005568C7" w14:paraId="76B35C52" w14:textId="77777777">
        <w:tc>
          <w:tcPr>
            <w:tcW w:w="2300" w:type="dxa"/>
            <w:vAlign w:val="center"/>
          </w:tcPr>
          <w:p w14:paraId="105E66F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pQty3</w:t>
            </w:r>
          </w:p>
        </w:tc>
        <w:tc>
          <w:tcPr>
            <w:tcW w:w="2362" w:type="dxa"/>
            <w:vAlign w:val="center"/>
          </w:tcPr>
          <w:p w14:paraId="10A01A0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pQty3</w:t>
            </w:r>
          </w:p>
        </w:tc>
        <w:tc>
          <w:tcPr>
            <w:tcW w:w="3628" w:type="dxa"/>
            <w:vAlign w:val="center"/>
          </w:tcPr>
          <w:p w14:paraId="69121B6F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3#排包机产量</w:t>
            </w:r>
          </w:p>
        </w:tc>
      </w:tr>
      <w:tr w:rsidR="005568C7" w14:paraId="7259A386" w14:textId="77777777">
        <w:tc>
          <w:tcPr>
            <w:tcW w:w="2300" w:type="dxa"/>
            <w:vAlign w:val="center"/>
          </w:tcPr>
          <w:p w14:paraId="59E99E5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pQty4</w:t>
            </w:r>
          </w:p>
        </w:tc>
        <w:tc>
          <w:tcPr>
            <w:tcW w:w="2362" w:type="dxa"/>
            <w:vAlign w:val="center"/>
          </w:tcPr>
          <w:p w14:paraId="726B4BE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pQty4</w:t>
            </w:r>
          </w:p>
        </w:tc>
        <w:tc>
          <w:tcPr>
            <w:tcW w:w="3628" w:type="dxa"/>
            <w:vAlign w:val="center"/>
          </w:tcPr>
          <w:p w14:paraId="194B21B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4#排包机产量</w:t>
            </w:r>
          </w:p>
        </w:tc>
      </w:tr>
      <w:tr w:rsidR="005568C7" w14:paraId="43D22C29" w14:textId="77777777">
        <w:tc>
          <w:tcPr>
            <w:tcW w:w="2300" w:type="dxa"/>
            <w:vAlign w:val="center"/>
          </w:tcPr>
          <w:p w14:paraId="73E34C67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</w:t>
            </w:r>
          </w:p>
        </w:tc>
        <w:tc>
          <w:tcPr>
            <w:tcW w:w="2362" w:type="dxa"/>
            <w:vAlign w:val="center"/>
          </w:tcPr>
          <w:p w14:paraId="71F70E0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</w:t>
            </w:r>
          </w:p>
        </w:tc>
        <w:tc>
          <w:tcPr>
            <w:tcW w:w="3628" w:type="dxa"/>
            <w:vAlign w:val="center"/>
          </w:tcPr>
          <w:p w14:paraId="2DE1A05F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1#提升机状态</w:t>
            </w:r>
          </w:p>
        </w:tc>
      </w:tr>
      <w:tr w:rsidR="005568C7" w14:paraId="75A159DC" w14:textId="77777777">
        <w:tc>
          <w:tcPr>
            <w:tcW w:w="2300" w:type="dxa"/>
            <w:vAlign w:val="center"/>
          </w:tcPr>
          <w:p w14:paraId="70F4FDF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tState2</w:t>
            </w:r>
          </w:p>
        </w:tc>
        <w:tc>
          <w:tcPr>
            <w:tcW w:w="2362" w:type="dxa"/>
            <w:vAlign w:val="center"/>
          </w:tcPr>
          <w:p w14:paraId="01BF6A6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tState2</w:t>
            </w:r>
          </w:p>
        </w:tc>
        <w:tc>
          <w:tcPr>
            <w:tcW w:w="3628" w:type="dxa"/>
            <w:vAlign w:val="center"/>
          </w:tcPr>
          <w:p w14:paraId="2761FFDC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2#提升机状态</w:t>
            </w:r>
          </w:p>
        </w:tc>
      </w:tr>
      <w:tr w:rsidR="005568C7" w14:paraId="66821375" w14:textId="77777777">
        <w:tc>
          <w:tcPr>
            <w:tcW w:w="2300" w:type="dxa"/>
            <w:vAlign w:val="center"/>
          </w:tcPr>
          <w:p w14:paraId="4A0153F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tState3</w:t>
            </w:r>
          </w:p>
        </w:tc>
        <w:tc>
          <w:tcPr>
            <w:tcW w:w="2362" w:type="dxa"/>
            <w:vAlign w:val="center"/>
          </w:tcPr>
          <w:p w14:paraId="2FFE2AA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tState3</w:t>
            </w:r>
          </w:p>
        </w:tc>
        <w:tc>
          <w:tcPr>
            <w:tcW w:w="3628" w:type="dxa"/>
            <w:vAlign w:val="center"/>
          </w:tcPr>
          <w:p w14:paraId="44B81EC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3#提升机状态</w:t>
            </w:r>
          </w:p>
        </w:tc>
      </w:tr>
      <w:tr w:rsidR="005568C7" w14:paraId="27945958" w14:textId="77777777">
        <w:tc>
          <w:tcPr>
            <w:tcW w:w="2300" w:type="dxa"/>
            <w:vAlign w:val="center"/>
          </w:tcPr>
          <w:p w14:paraId="273154CF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tState4</w:t>
            </w:r>
          </w:p>
        </w:tc>
        <w:tc>
          <w:tcPr>
            <w:tcW w:w="2362" w:type="dxa"/>
            <w:vAlign w:val="center"/>
          </w:tcPr>
          <w:p w14:paraId="2A8F52D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tState4</w:t>
            </w:r>
          </w:p>
        </w:tc>
        <w:tc>
          <w:tcPr>
            <w:tcW w:w="3628" w:type="dxa"/>
            <w:vAlign w:val="center"/>
          </w:tcPr>
          <w:p w14:paraId="576A643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4#提升机状态</w:t>
            </w:r>
          </w:p>
        </w:tc>
      </w:tr>
      <w:tr w:rsidR="005568C7" w14:paraId="66FBBE52" w14:textId="77777777">
        <w:tc>
          <w:tcPr>
            <w:tcW w:w="2300" w:type="dxa"/>
            <w:vAlign w:val="center"/>
          </w:tcPr>
          <w:p w14:paraId="01344F0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tState5</w:t>
            </w:r>
          </w:p>
        </w:tc>
        <w:tc>
          <w:tcPr>
            <w:tcW w:w="2362" w:type="dxa"/>
            <w:vAlign w:val="center"/>
          </w:tcPr>
          <w:p w14:paraId="4EC7782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tState5</w:t>
            </w:r>
          </w:p>
        </w:tc>
        <w:tc>
          <w:tcPr>
            <w:tcW w:w="3628" w:type="dxa"/>
            <w:vAlign w:val="center"/>
          </w:tcPr>
          <w:p w14:paraId="55598979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5#提升机状态</w:t>
            </w:r>
          </w:p>
        </w:tc>
      </w:tr>
      <w:tr w:rsidR="005568C7" w14:paraId="43330611" w14:textId="77777777">
        <w:tc>
          <w:tcPr>
            <w:tcW w:w="2300" w:type="dxa"/>
            <w:vAlign w:val="center"/>
          </w:tcPr>
          <w:p w14:paraId="62C1480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tState6</w:t>
            </w:r>
          </w:p>
        </w:tc>
        <w:tc>
          <w:tcPr>
            <w:tcW w:w="2362" w:type="dxa"/>
            <w:vAlign w:val="center"/>
          </w:tcPr>
          <w:p w14:paraId="2BF5E2A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tState6</w:t>
            </w:r>
          </w:p>
        </w:tc>
        <w:tc>
          <w:tcPr>
            <w:tcW w:w="3628" w:type="dxa"/>
            <w:vAlign w:val="center"/>
          </w:tcPr>
          <w:p w14:paraId="130508E5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6#提升机状态</w:t>
            </w:r>
          </w:p>
        </w:tc>
      </w:tr>
      <w:tr w:rsidR="005568C7" w14:paraId="33FD8565" w14:textId="77777777">
        <w:tc>
          <w:tcPr>
            <w:tcW w:w="2300" w:type="dxa"/>
            <w:vAlign w:val="center"/>
          </w:tcPr>
          <w:p w14:paraId="177CA1F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tState7</w:t>
            </w:r>
          </w:p>
        </w:tc>
        <w:tc>
          <w:tcPr>
            <w:tcW w:w="2362" w:type="dxa"/>
            <w:vAlign w:val="center"/>
          </w:tcPr>
          <w:p w14:paraId="235DD713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tState7</w:t>
            </w:r>
          </w:p>
        </w:tc>
        <w:tc>
          <w:tcPr>
            <w:tcW w:w="3628" w:type="dxa"/>
            <w:vAlign w:val="center"/>
          </w:tcPr>
          <w:p w14:paraId="6210A7A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7#提升机状态</w:t>
            </w:r>
          </w:p>
        </w:tc>
      </w:tr>
      <w:tr w:rsidR="005568C7" w14:paraId="6839316E" w14:textId="77777777">
        <w:tc>
          <w:tcPr>
            <w:tcW w:w="2300" w:type="dxa"/>
            <w:vAlign w:val="center"/>
          </w:tcPr>
          <w:p w14:paraId="1FF33C9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tState8</w:t>
            </w:r>
          </w:p>
        </w:tc>
        <w:tc>
          <w:tcPr>
            <w:tcW w:w="2362" w:type="dxa"/>
            <w:vAlign w:val="center"/>
          </w:tcPr>
          <w:p w14:paraId="5168894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tState8</w:t>
            </w:r>
          </w:p>
        </w:tc>
        <w:tc>
          <w:tcPr>
            <w:tcW w:w="3628" w:type="dxa"/>
            <w:vAlign w:val="center"/>
          </w:tcPr>
          <w:p w14:paraId="3268595E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8#提升机状态</w:t>
            </w:r>
          </w:p>
        </w:tc>
      </w:tr>
      <w:tr w:rsidR="005568C7" w14:paraId="55FBD904" w14:textId="77777777">
        <w:tc>
          <w:tcPr>
            <w:tcW w:w="2300" w:type="dxa"/>
            <w:vAlign w:val="center"/>
          </w:tcPr>
          <w:p w14:paraId="752A315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tState9</w:t>
            </w:r>
          </w:p>
        </w:tc>
        <w:tc>
          <w:tcPr>
            <w:tcW w:w="2362" w:type="dxa"/>
            <w:vAlign w:val="center"/>
          </w:tcPr>
          <w:p w14:paraId="6EB38B0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tState9</w:t>
            </w:r>
          </w:p>
        </w:tc>
        <w:tc>
          <w:tcPr>
            <w:tcW w:w="3628" w:type="dxa"/>
            <w:vAlign w:val="center"/>
          </w:tcPr>
          <w:p w14:paraId="78EA779E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9#提升机状态</w:t>
            </w:r>
          </w:p>
        </w:tc>
      </w:tr>
      <w:tr w:rsidR="005568C7" w14:paraId="1E707DE1" w14:textId="77777777">
        <w:tc>
          <w:tcPr>
            <w:tcW w:w="2300" w:type="dxa"/>
            <w:vAlign w:val="center"/>
          </w:tcPr>
          <w:p w14:paraId="39C1489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tState10</w:t>
            </w:r>
          </w:p>
        </w:tc>
        <w:tc>
          <w:tcPr>
            <w:tcW w:w="2362" w:type="dxa"/>
            <w:vAlign w:val="center"/>
          </w:tcPr>
          <w:p w14:paraId="470AB667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tState10</w:t>
            </w:r>
          </w:p>
        </w:tc>
        <w:tc>
          <w:tcPr>
            <w:tcW w:w="3628" w:type="dxa"/>
            <w:vAlign w:val="center"/>
          </w:tcPr>
          <w:p w14:paraId="01045654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10#提升机状态</w:t>
            </w:r>
          </w:p>
        </w:tc>
      </w:tr>
      <w:tr w:rsidR="005568C7" w14:paraId="30100289" w14:textId="77777777">
        <w:tc>
          <w:tcPr>
            <w:tcW w:w="2300" w:type="dxa"/>
            <w:vAlign w:val="center"/>
          </w:tcPr>
          <w:p w14:paraId="5C99DE67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tState11</w:t>
            </w:r>
          </w:p>
        </w:tc>
        <w:tc>
          <w:tcPr>
            <w:tcW w:w="2362" w:type="dxa"/>
            <w:vAlign w:val="center"/>
          </w:tcPr>
          <w:p w14:paraId="15F60D9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tState11</w:t>
            </w:r>
          </w:p>
        </w:tc>
        <w:tc>
          <w:tcPr>
            <w:tcW w:w="3628" w:type="dxa"/>
            <w:vAlign w:val="center"/>
          </w:tcPr>
          <w:p w14:paraId="1B73444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11#提升机状态</w:t>
            </w:r>
          </w:p>
        </w:tc>
      </w:tr>
      <w:tr w:rsidR="005568C7" w14:paraId="5EA062A9" w14:textId="77777777">
        <w:tc>
          <w:tcPr>
            <w:tcW w:w="2300" w:type="dxa"/>
            <w:vAlign w:val="center"/>
          </w:tcPr>
          <w:p w14:paraId="713DFCF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tState12</w:t>
            </w:r>
          </w:p>
        </w:tc>
        <w:tc>
          <w:tcPr>
            <w:tcW w:w="2362" w:type="dxa"/>
            <w:vAlign w:val="center"/>
          </w:tcPr>
          <w:p w14:paraId="721E563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tState12</w:t>
            </w:r>
          </w:p>
        </w:tc>
        <w:tc>
          <w:tcPr>
            <w:tcW w:w="3628" w:type="dxa"/>
            <w:vAlign w:val="center"/>
          </w:tcPr>
          <w:p w14:paraId="10DF3928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12#提升机状态</w:t>
            </w:r>
          </w:p>
        </w:tc>
      </w:tr>
      <w:tr w:rsidR="005568C7" w14:paraId="7B896A13" w14:textId="77777777">
        <w:tc>
          <w:tcPr>
            <w:tcW w:w="2300" w:type="dxa"/>
            <w:vAlign w:val="center"/>
          </w:tcPr>
          <w:p w14:paraId="49F5D0E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pState1</w:t>
            </w:r>
          </w:p>
        </w:tc>
        <w:tc>
          <w:tcPr>
            <w:tcW w:w="2362" w:type="dxa"/>
            <w:vAlign w:val="center"/>
          </w:tcPr>
          <w:p w14:paraId="765BE9C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pState1</w:t>
            </w:r>
          </w:p>
        </w:tc>
        <w:tc>
          <w:tcPr>
            <w:tcW w:w="3628" w:type="dxa"/>
            <w:vAlign w:val="center"/>
          </w:tcPr>
          <w:p w14:paraId="3F24A2E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1#排包机状态</w:t>
            </w:r>
          </w:p>
        </w:tc>
      </w:tr>
      <w:tr w:rsidR="005568C7" w14:paraId="3A49AEEE" w14:textId="77777777">
        <w:tc>
          <w:tcPr>
            <w:tcW w:w="2300" w:type="dxa"/>
            <w:vAlign w:val="center"/>
          </w:tcPr>
          <w:p w14:paraId="61B7610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pState2</w:t>
            </w:r>
          </w:p>
        </w:tc>
        <w:tc>
          <w:tcPr>
            <w:tcW w:w="2362" w:type="dxa"/>
            <w:vAlign w:val="center"/>
          </w:tcPr>
          <w:p w14:paraId="5312026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pState2</w:t>
            </w:r>
          </w:p>
        </w:tc>
        <w:tc>
          <w:tcPr>
            <w:tcW w:w="3628" w:type="dxa"/>
            <w:vAlign w:val="center"/>
          </w:tcPr>
          <w:p w14:paraId="74F3712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2#排包机状态</w:t>
            </w:r>
          </w:p>
        </w:tc>
      </w:tr>
      <w:tr w:rsidR="005568C7" w14:paraId="76E4290E" w14:textId="77777777">
        <w:tc>
          <w:tcPr>
            <w:tcW w:w="2300" w:type="dxa"/>
            <w:vAlign w:val="center"/>
          </w:tcPr>
          <w:p w14:paraId="37C8A35F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pState3</w:t>
            </w:r>
          </w:p>
        </w:tc>
        <w:tc>
          <w:tcPr>
            <w:tcW w:w="2362" w:type="dxa"/>
            <w:vAlign w:val="center"/>
          </w:tcPr>
          <w:p w14:paraId="2730553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pState3</w:t>
            </w:r>
          </w:p>
        </w:tc>
        <w:tc>
          <w:tcPr>
            <w:tcW w:w="3628" w:type="dxa"/>
            <w:vAlign w:val="center"/>
          </w:tcPr>
          <w:p w14:paraId="044219CB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3#排包机状态</w:t>
            </w:r>
          </w:p>
        </w:tc>
      </w:tr>
      <w:tr w:rsidR="005568C7" w14:paraId="0FEEF026" w14:textId="77777777">
        <w:tc>
          <w:tcPr>
            <w:tcW w:w="2300" w:type="dxa"/>
            <w:vAlign w:val="center"/>
          </w:tcPr>
          <w:p w14:paraId="2A07F3A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pState4</w:t>
            </w:r>
          </w:p>
        </w:tc>
        <w:tc>
          <w:tcPr>
            <w:tcW w:w="2362" w:type="dxa"/>
            <w:vAlign w:val="center"/>
          </w:tcPr>
          <w:p w14:paraId="0E1B00FF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pState4</w:t>
            </w:r>
          </w:p>
        </w:tc>
        <w:tc>
          <w:tcPr>
            <w:tcW w:w="3628" w:type="dxa"/>
            <w:vAlign w:val="center"/>
          </w:tcPr>
          <w:p w14:paraId="3D01FA5F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4#排包机状态</w:t>
            </w:r>
          </w:p>
        </w:tc>
      </w:tr>
    </w:tbl>
    <w:p w14:paraId="341526CA" w14:textId="12E06CAC" w:rsidR="00152441" w:rsidRDefault="00152441">
      <w:pPr>
        <w:pStyle w:val="2"/>
      </w:pPr>
      <w:r>
        <w:rPr>
          <w:rFonts w:hint="eastAsia"/>
        </w:rPr>
        <w:t>喂丝机对应关系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2285"/>
        <w:gridCol w:w="2329"/>
        <w:gridCol w:w="2766"/>
      </w:tblGrid>
      <w:tr w:rsidR="00152441" w14:paraId="70676685" w14:textId="77777777" w:rsidTr="00152441">
        <w:tc>
          <w:tcPr>
            <w:tcW w:w="910" w:type="dxa"/>
            <w:shd w:val="clear" w:color="auto" w:fill="FBD4B4" w:themeFill="accent6" w:themeFillTint="66"/>
          </w:tcPr>
          <w:p w14:paraId="44C787E4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35B51823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 w14:paraId="7F6BB62D" w14:textId="77777777" w:rsidR="00152441" w:rsidRDefault="00152441" w:rsidP="00152441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 w14:paraId="6238D6C7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39948901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1258B6BF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152441" w14:paraId="4C22A48A" w14:textId="77777777" w:rsidTr="00152441">
        <w:trPr>
          <w:trHeight w:val="289"/>
        </w:trPr>
        <w:tc>
          <w:tcPr>
            <w:tcW w:w="910" w:type="dxa"/>
          </w:tcPr>
          <w:p w14:paraId="49D4F1CE" w14:textId="35BE7AB3" w:rsidR="00152441" w:rsidRDefault="00152441" w:rsidP="00152441">
            <w:pPr>
              <w:jc w:val="center"/>
            </w:pPr>
            <w:r>
              <w:rPr>
                <w:rFonts w:hint="eastAsia"/>
              </w:rPr>
              <w:t>1603</w:t>
            </w:r>
          </w:p>
        </w:tc>
        <w:tc>
          <w:tcPr>
            <w:tcW w:w="2285" w:type="dxa"/>
          </w:tcPr>
          <w:p w14:paraId="094D3E7C" w14:textId="7462AEE6" w:rsidR="00152441" w:rsidRPr="00152441" w:rsidRDefault="00152441" w:rsidP="00152441">
            <w:pPr>
              <w:jc w:val="center"/>
              <w:rPr>
                <w:rFonts w:hint="eastAsia"/>
              </w:rPr>
            </w:pPr>
            <w:r w:rsidRPr="00152441">
              <w:rPr>
                <w:rFonts w:hint="eastAsia"/>
              </w:rPr>
              <w:t>早班</w:t>
            </w:r>
            <w:r w:rsidRPr="00152441">
              <w:t xml:space="preserve"> </w:t>
            </w:r>
            <w:r w:rsidRPr="00152441">
              <w:rPr>
                <w:rFonts w:hint="eastAsia"/>
              </w:rPr>
              <w:t>喂丝机对应关系</w:t>
            </w:r>
          </w:p>
        </w:tc>
        <w:tc>
          <w:tcPr>
            <w:tcW w:w="5095" w:type="dxa"/>
            <w:gridSpan w:val="2"/>
            <w:vMerge w:val="restart"/>
          </w:tcPr>
          <w:p w14:paraId="7B225091" w14:textId="146D4B98" w:rsidR="00152441" w:rsidRPr="00152441" w:rsidRDefault="00152441" w:rsidP="00152441">
            <w:pPr>
              <w:autoSpaceDE w:val="0"/>
              <w:autoSpaceDN w:val="0"/>
              <w:adjustRightInd w:val="0"/>
              <w:jc w:val="left"/>
              <w:rPr>
                <w:rFonts w:eastAsia="微软雅黑"/>
              </w:rPr>
            </w:pPr>
            <w:r w:rsidRPr="00152441">
              <w:rPr>
                <w:rFonts w:eastAsia="微软雅黑"/>
              </w:rPr>
              <w:t xml:space="preserve">fs11   : </w:t>
            </w:r>
            <w:r>
              <w:rPr>
                <w:rFonts w:eastAsia="微软雅黑"/>
              </w:rPr>
              <w:t xml:space="preserve">  </w:t>
            </w:r>
            <w:r w:rsidRPr="00C318DF">
              <w:rPr>
                <w:rFonts w:eastAsia="微软雅黑"/>
                <w:color w:val="0D0D0D" w:themeColor="text1" w:themeTint="F2"/>
                <w:highlight w:val="yellow"/>
              </w:rPr>
              <w:t>15</w:t>
            </w:r>
            <w:r w:rsidRPr="00C318DF">
              <w:rPr>
                <w:rFonts w:eastAsia="微软雅黑"/>
                <w:color w:val="FF0000"/>
                <w:highlight w:val="green"/>
              </w:rPr>
              <w:t>02</w:t>
            </w:r>
          </w:p>
          <w:p w14:paraId="6C84A3C1" w14:textId="35ACC61D" w:rsidR="00152441" w:rsidRPr="00152441" w:rsidRDefault="00152441" w:rsidP="00152441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eastAsia="微软雅黑"/>
                <w:color w:val="FF0000"/>
              </w:rPr>
            </w:pPr>
            <w:r w:rsidRPr="00C318DF">
              <w:rPr>
                <w:rFonts w:eastAsia="微软雅黑" w:hint="eastAsia"/>
                <w:highlight w:val="yellow"/>
              </w:rPr>
              <w:t>无具体意义</w:t>
            </w:r>
            <w:r w:rsidR="00C318DF">
              <w:rPr>
                <w:rFonts w:eastAsia="微软雅黑" w:hint="eastAsia"/>
                <w:color w:val="FF0000"/>
                <w:highlight w:val="green"/>
              </w:rPr>
              <w:t>2#</w:t>
            </w:r>
            <w:r w:rsidRPr="00C318DF">
              <w:rPr>
                <w:rFonts w:eastAsia="微软雅黑" w:hint="eastAsia"/>
                <w:color w:val="FF0000"/>
                <w:highlight w:val="green"/>
              </w:rPr>
              <w:t>储丝柜</w:t>
            </w:r>
          </w:p>
          <w:p w14:paraId="6D138BFC" w14:textId="29D92AB8" w:rsidR="00152441" w:rsidRDefault="00152441" w:rsidP="00152441">
            <w:pPr>
              <w:autoSpaceDE w:val="0"/>
              <w:autoSpaceDN w:val="0"/>
              <w:adjustRightInd w:val="0"/>
              <w:jc w:val="left"/>
              <w:rPr>
                <w:rFonts w:eastAsia="微软雅黑"/>
                <w:color w:val="0D0D0D" w:themeColor="text1" w:themeTint="F2"/>
              </w:rPr>
            </w:pPr>
            <w:r>
              <w:rPr>
                <w:rFonts w:eastAsia="微软雅黑"/>
                <w:color w:val="0D0D0D" w:themeColor="text1" w:themeTint="F2"/>
              </w:rPr>
              <w:t>p</w:t>
            </w:r>
            <w:r w:rsidRPr="00152441">
              <w:rPr>
                <w:rFonts w:eastAsia="微软雅黑"/>
                <w:color w:val="0D0D0D" w:themeColor="text1" w:themeTint="F2"/>
              </w:rPr>
              <w:t>ipe01</w:t>
            </w:r>
            <w:r>
              <w:rPr>
                <w:rFonts w:eastAsia="微软雅黑"/>
                <w:color w:val="0D0D0D" w:themeColor="text1" w:themeTint="F2"/>
              </w:rPr>
              <w:t xml:space="preserve"> </w:t>
            </w:r>
            <w:r w:rsidR="00C318DF">
              <w:rPr>
                <w:rFonts w:eastAsia="微软雅黑"/>
                <w:color w:val="0D0D0D" w:themeColor="text1" w:themeTint="F2"/>
              </w:rPr>
              <w:t xml:space="preserve"> :   </w:t>
            </w:r>
            <w:r w:rsidR="00C318DF" w:rsidRPr="00C318DF">
              <w:rPr>
                <w:rFonts w:eastAsia="微软雅黑"/>
                <w:color w:val="FF0000"/>
                <w:highlight w:val="green"/>
              </w:rPr>
              <w:t>1</w:t>
            </w:r>
            <w:r w:rsidR="00C318DF" w:rsidRPr="00C318DF">
              <w:rPr>
                <w:rFonts w:eastAsia="微软雅黑"/>
                <w:color w:val="0D0D0D" w:themeColor="text1" w:themeTint="F2"/>
                <w:highlight w:val="yellow"/>
              </w:rPr>
              <w:t>2</w:t>
            </w:r>
          </w:p>
          <w:p w14:paraId="0B48A8D8" w14:textId="4F93328D" w:rsidR="00C318DF" w:rsidRPr="00152441" w:rsidRDefault="00C318DF" w:rsidP="00C318DF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eastAsia="微软雅黑"/>
                <w:color w:val="0D0D0D" w:themeColor="text1" w:themeTint="F2"/>
              </w:rPr>
            </w:pPr>
            <w:r w:rsidRPr="00C318DF">
              <w:rPr>
                <w:rFonts w:eastAsia="微软雅黑" w:hint="eastAsia"/>
                <w:color w:val="FF0000"/>
                <w:highlight w:val="green"/>
              </w:rPr>
              <w:t>1</w:t>
            </w:r>
            <w:r w:rsidRPr="00C318DF">
              <w:rPr>
                <w:rFonts w:eastAsia="微软雅黑"/>
                <w:color w:val="FF0000"/>
                <w:highlight w:val="green"/>
              </w:rPr>
              <w:t>#</w:t>
            </w:r>
            <w:r w:rsidRPr="00C318DF">
              <w:rPr>
                <w:rFonts w:eastAsia="微软雅黑" w:hint="eastAsia"/>
                <w:color w:val="FF0000"/>
                <w:highlight w:val="green"/>
              </w:rPr>
              <w:t>喂丝机</w:t>
            </w:r>
            <w:r>
              <w:rPr>
                <w:rFonts w:eastAsia="微软雅黑" w:hint="eastAsia"/>
                <w:color w:val="0D0D0D" w:themeColor="text1" w:themeTint="F2"/>
                <w:highlight w:val="yellow"/>
              </w:rPr>
              <w:t>的</w:t>
            </w:r>
            <w:r w:rsidRPr="00C318DF">
              <w:rPr>
                <w:rFonts w:eastAsia="微软雅黑" w:hint="eastAsia"/>
                <w:color w:val="0D0D0D" w:themeColor="text1" w:themeTint="F2"/>
                <w:highlight w:val="yellow"/>
              </w:rPr>
              <w:t>第二个管道</w:t>
            </w:r>
          </w:p>
          <w:p w14:paraId="62074659" w14:textId="032654FC" w:rsidR="00152441" w:rsidRPr="00152441" w:rsidRDefault="00152441" w:rsidP="00152441">
            <w:pPr>
              <w:autoSpaceDE w:val="0"/>
              <w:autoSpaceDN w:val="0"/>
              <w:adjustRightInd w:val="0"/>
              <w:jc w:val="left"/>
              <w:rPr>
                <w:rFonts w:eastAsia="微软雅黑" w:hint="eastAsia"/>
              </w:rPr>
            </w:pPr>
          </w:p>
        </w:tc>
      </w:tr>
      <w:tr w:rsidR="00152441" w14:paraId="6522A6FB" w14:textId="77777777" w:rsidTr="00152441">
        <w:tc>
          <w:tcPr>
            <w:tcW w:w="910" w:type="dxa"/>
          </w:tcPr>
          <w:p w14:paraId="680F24A9" w14:textId="10DB2D14" w:rsidR="00152441" w:rsidRDefault="00152441" w:rsidP="00152441">
            <w:pPr>
              <w:jc w:val="center"/>
            </w:pPr>
          </w:p>
        </w:tc>
        <w:tc>
          <w:tcPr>
            <w:tcW w:w="2285" w:type="dxa"/>
          </w:tcPr>
          <w:p w14:paraId="27FE6221" w14:textId="08DC920A" w:rsidR="00152441" w:rsidRPr="00152441" w:rsidRDefault="00152441" w:rsidP="00152441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650753B1" w14:textId="77777777" w:rsidR="00152441" w:rsidRPr="00152441" w:rsidRDefault="00152441" w:rsidP="00152441"/>
        </w:tc>
      </w:tr>
      <w:tr w:rsidR="00152441" w14:paraId="6D6F6AA7" w14:textId="77777777" w:rsidTr="00152441">
        <w:tc>
          <w:tcPr>
            <w:tcW w:w="910" w:type="dxa"/>
          </w:tcPr>
          <w:p w14:paraId="7D6CEAC8" w14:textId="18C029F3" w:rsidR="00152441" w:rsidRDefault="00152441" w:rsidP="00152441">
            <w:pPr>
              <w:jc w:val="center"/>
            </w:pPr>
            <w:r>
              <w:rPr>
                <w:rFonts w:hint="eastAsia"/>
              </w:rPr>
              <w:t>2603</w:t>
            </w:r>
          </w:p>
        </w:tc>
        <w:tc>
          <w:tcPr>
            <w:tcW w:w="2285" w:type="dxa"/>
          </w:tcPr>
          <w:p w14:paraId="567807AC" w14:textId="69448801" w:rsidR="00152441" w:rsidRPr="00152441" w:rsidRDefault="00152441" w:rsidP="00152441">
            <w:pPr>
              <w:jc w:val="center"/>
            </w:pPr>
            <w:r w:rsidRPr="00152441">
              <w:rPr>
                <w:rFonts w:hint="eastAsia"/>
              </w:rPr>
              <w:t>中班</w:t>
            </w:r>
            <w:r w:rsidRPr="00152441">
              <w:rPr>
                <w:rFonts w:hint="eastAsia"/>
              </w:rPr>
              <w:t xml:space="preserve"> </w:t>
            </w:r>
            <w:r w:rsidRPr="00152441">
              <w:rPr>
                <w:rFonts w:hint="eastAsia"/>
              </w:rPr>
              <w:t>喂丝机对应关系</w:t>
            </w:r>
          </w:p>
        </w:tc>
        <w:tc>
          <w:tcPr>
            <w:tcW w:w="5095" w:type="dxa"/>
            <w:gridSpan w:val="2"/>
            <w:vMerge/>
          </w:tcPr>
          <w:p w14:paraId="55CB25A1" w14:textId="77777777" w:rsidR="00152441" w:rsidRPr="00152441" w:rsidRDefault="00152441" w:rsidP="00152441"/>
        </w:tc>
      </w:tr>
      <w:tr w:rsidR="00152441" w14:paraId="739891D8" w14:textId="77777777" w:rsidTr="00152441">
        <w:tc>
          <w:tcPr>
            <w:tcW w:w="910" w:type="dxa"/>
          </w:tcPr>
          <w:p w14:paraId="665B6859" w14:textId="17F5572C" w:rsidR="00152441" w:rsidRDefault="00152441" w:rsidP="00152441">
            <w:pPr>
              <w:jc w:val="center"/>
            </w:pPr>
          </w:p>
        </w:tc>
        <w:tc>
          <w:tcPr>
            <w:tcW w:w="2285" w:type="dxa"/>
          </w:tcPr>
          <w:p w14:paraId="5BBF1CE2" w14:textId="05228282" w:rsidR="00152441" w:rsidRDefault="00152441" w:rsidP="00152441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4DC40249" w14:textId="77777777" w:rsidR="00152441" w:rsidRDefault="00152441" w:rsidP="00152441"/>
        </w:tc>
      </w:tr>
      <w:tr w:rsidR="00152441" w14:paraId="3C3DA402" w14:textId="77777777" w:rsidTr="00152441">
        <w:tc>
          <w:tcPr>
            <w:tcW w:w="910" w:type="dxa"/>
          </w:tcPr>
          <w:p w14:paraId="3F1FF7D1" w14:textId="420C9A4C" w:rsidR="00152441" w:rsidRDefault="00152441" w:rsidP="00152441">
            <w:pPr>
              <w:jc w:val="center"/>
            </w:pPr>
            <w:r>
              <w:rPr>
                <w:rFonts w:hint="eastAsia"/>
              </w:rPr>
              <w:t>3603</w:t>
            </w:r>
          </w:p>
        </w:tc>
        <w:tc>
          <w:tcPr>
            <w:tcW w:w="2285" w:type="dxa"/>
          </w:tcPr>
          <w:p w14:paraId="4872D994" w14:textId="5E828E8D" w:rsidR="00152441" w:rsidRDefault="00152441" w:rsidP="00152441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喂丝机对应关系</w:t>
            </w:r>
          </w:p>
        </w:tc>
        <w:tc>
          <w:tcPr>
            <w:tcW w:w="5095" w:type="dxa"/>
            <w:gridSpan w:val="2"/>
            <w:vMerge/>
          </w:tcPr>
          <w:p w14:paraId="7911D5A2" w14:textId="77777777" w:rsidR="00152441" w:rsidRDefault="00152441" w:rsidP="00152441"/>
        </w:tc>
      </w:tr>
      <w:tr w:rsidR="00152441" w14:paraId="13670668" w14:textId="77777777" w:rsidTr="00152441">
        <w:tc>
          <w:tcPr>
            <w:tcW w:w="910" w:type="dxa"/>
          </w:tcPr>
          <w:p w14:paraId="23C9B9D1" w14:textId="7F807BE6" w:rsidR="00152441" w:rsidRDefault="00152441" w:rsidP="00152441">
            <w:pPr>
              <w:jc w:val="center"/>
            </w:pPr>
          </w:p>
        </w:tc>
        <w:tc>
          <w:tcPr>
            <w:tcW w:w="2285" w:type="dxa"/>
          </w:tcPr>
          <w:p w14:paraId="0CEA5FA5" w14:textId="672B3440" w:rsidR="00152441" w:rsidRDefault="00152441" w:rsidP="00152441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1663F2D1" w14:textId="77777777" w:rsidR="00152441" w:rsidRDefault="00152441" w:rsidP="00152441"/>
        </w:tc>
      </w:tr>
    </w:tbl>
    <w:p w14:paraId="46B5BAAE" w14:textId="77777777" w:rsidR="00152441" w:rsidRPr="00152441" w:rsidRDefault="00152441" w:rsidP="00152441">
      <w:pPr>
        <w:rPr>
          <w:rFonts w:hint="eastAsia"/>
        </w:rPr>
      </w:pP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2300"/>
        <w:gridCol w:w="2362"/>
        <w:gridCol w:w="3628"/>
      </w:tblGrid>
      <w:tr w:rsidR="00152441" w14:paraId="5931B2C3" w14:textId="77777777" w:rsidTr="00152441">
        <w:tc>
          <w:tcPr>
            <w:tcW w:w="2300" w:type="dxa"/>
            <w:shd w:val="clear" w:color="auto" w:fill="FABF8F" w:themeFill="accent6" w:themeFillTint="99"/>
          </w:tcPr>
          <w:p w14:paraId="57212CFF" w14:textId="77777777" w:rsidR="00152441" w:rsidRDefault="00152441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362" w:type="dxa"/>
            <w:shd w:val="clear" w:color="auto" w:fill="FABF8F" w:themeFill="accent6" w:themeFillTint="99"/>
          </w:tcPr>
          <w:p w14:paraId="2EC81A1D" w14:textId="77777777" w:rsidR="00152441" w:rsidRDefault="00152441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628" w:type="dxa"/>
            <w:shd w:val="clear" w:color="auto" w:fill="FABF8F" w:themeFill="accent6" w:themeFillTint="99"/>
          </w:tcPr>
          <w:p w14:paraId="4D9E9E74" w14:textId="77777777" w:rsidR="00152441" w:rsidRDefault="00152441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152441" w14:paraId="7BA1FC44" w14:textId="77777777" w:rsidTr="00152441">
        <w:tc>
          <w:tcPr>
            <w:tcW w:w="2300" w:type="dxa"/>
          </w:tcPr>
          <w:p w14:paraId="62A3CEE2" w14:textId="0DA5A8BE" w:rsidR="00152441" w:rsidRDefault="00152441" w:rsidP="00152441"/>
        </w:tc>
        <w:tc>
          <w:tcPr>
            <w:tcW w:w="2362" w:type="dxa"/>
          </w:tcPr>
          <w:p w14:paraId="4144B175" w14:textId="1E84058C" w:rsidR="00152441" w:rsidRDefault="00152441" w:rsidP="00152441">
            <w:proofErr w:type="spellStart"/>
            <w:r>
              <w:rPr>
                <w:rFonts w:hint="eastAsia"/>
              </w:rPr>
              <w:t>D</w:t>
            </w:r>
            <w:r>
              <w:t>acUpTime</w:t>
            </w:r>
            <w:proofErr w:type="spellEnd"/>
          </w:p>
        </w:tc>
        <w:tc>
          <w:tcPr>
            <w:tcW w:w="3628" w:type="dxa"/>
          </w:tcPr>
          <w:p w14:paraId="0358AAED" w14:textId="66B7837D" w:rsidR="00152441" w:rsidRDefault="00152441" w:rsidP="00152441">
            <w:r>
              <w:rPr>
                <w:rFonts w:hint="eastAsia"/>
              </w:rPr>
              <w:t>数据更新时间</w:t>
            </w:r>
          </w:p>
        </w:tc>
      </w:tr>
      <w:tr w:rsidR="00152441" w14:paraId="4A0651C6" w14:textId="77777777" w:rsidTr="00152441">
        <w:tc>
          <w:tcPr>
            <w:tcW w:w="2300" w:type="dxa"/>
          </w:tcPr>
          <w:p w14:paraId="1057C96C" w14:textId="27474C8E" w:rsidR="00152441" w:rsidRDefault="00152441" w:rsidP="00152441"/>
        </w:tc>
        <w:tc>
          <w:tcPr>
            <w:tcW w:w="2362" w:type="dxa"/>
          </w:tcPr>
          <w:p w14:paraId="12D6EC82" w14:textId="4FF40301" w:rsidR="00152441" w:rsidRDefault="00152441" w:rsidP="00152441">
            <w:r>
              <w:t>fs11</w:t>
            </w:r>
          </w:p>
        </w:tc>
        <w:tc>
          <w:tcPr>
            <w:tcW w:w="3628" w:type="dxa"/>
          </w:tcPr>
          <w:p w14:paraId="5A3BFA83" w14:textId="5A03A1EA" w:rsidR="00152441" w:rsidRDefault="00152441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/>
                <w:kern w:val="2"/>
                <w:sz w:val="21"/>
              </w:rPr>
              <w:t>1#</w:t>
            </w: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喂丝机对应的第一个储丝柜</w:t>
            </w:r>
          </w:p>
        </w:tc>
      </w:tr>
      <w:tr w:rsidR="00152441" w14:paraId="4DD472C7" w14:textId="77777777" w:rsidTr="00152441">
        <w:tc>
          <w:tcPr>
            <w:tcW w:w="2300" w:type="dxa"/>
            <w:vAlign w:val="center"/>
          </w:tcPr>
          <w:p w14:paraId="6F7BFF21" w14:textId="75509AA8" w:rsidR="00152441" w:rsidRDefault="00152441" w:rsidP="00152441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02F78BE7" w14:textId="26C6BF34" w:rsidR="00152441" w:rsidRDefault="00C318DF" w:rsidP="00152441">
            <w:pPr>
              <w:widowControl/>
              <w:jc w:val="left"/>
              <w:textAlignment w:val="center"/>
            </w:pPr>
            <w:r>
              <w:t>fs1</w:t>
            </w:r>
            <w:r>
              <w:rPr>
                <w:rFonts w:hint="eastAsia"/>
              </w:rPr>
              <w:t>2</w:t>
            </w:r>
          </w:p>
        </w:tc>
        <w:tc>
          <w:tcPr>
            <w:tcW w:w="3628" w:type="dxa"/>
            <w:vAlign w:val="center"/>
          </w:tcPr>
          <w:p w14:paraId="6DBEDA95" w14:textId="5C490C21" w:rsidR="00152441" w:rsidRDefault="00C318DF" w:rsidP="00152441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1#</w:t>
            </w:r>
            <w:r>
              <w:rPr>
                <w:rFonts w:asciiTheme="minorHAnsi" w:eastAsiaTheme="minorEastAsia" w:hAnsiTheme="minorHAnsi" w:cstheme="minorBidi" w:hint="eastAsia"/>
              </w:rPr>
              <w:t>喂丝机对应的第</w:t>
            </w:r>
            <w:r>
              <w:rPr>
                <w:rFonts w:asciiTheme="minorHAnsi" w:eastAsiaTheme="minorEastAsia" w:hAnsiTheme="minorHAnsi" w:cstheme="minorBidi" w:hint="eastAsia"/>
              </w:rPr>
              <w:t>二</w:t>
            </w:r>
            <w:r>
              <w:rPr>
                <w:rFonts w:asciiTheme="minorHAnsi" w:eastAsiaTheme="minorEastAsia" w:hAnsiTheme="minorHAnsi" w:cstheme="minorBidi" w:hint="eastAsia"/>
              </w:rPr>
              <w:t>个储丝柜</w:t>
            </w:r>
          </w:p>
        </w:tc>
      </w:tr>
      <w:tr w:rsidR="00C318DF" w14:paraId="4FD7183C" w14:textId="77777777" w:rsidTr="00623A5D">
        <w:tc>
          <w:tcPr>
            <w:tcW w:w="2300" w:type="dxa"/>
            <w:vAlign w:val="center"/>
          </w:tcPr>
          <w:p w14:paraId="6A441561" w14:textId="304A0C47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</w:tcPr>
          <w:p w14:paraId="50F52951" w14:textId="74D4E7CD" w:rsidR="00C318DF" w:rsidRDefault="00C318DF" w:rsidP="00C318DF">
            <w:pPr>
              <w:widowControl/>
              <w:jc w:val="left"/>
              <w:textAlignment w:val="center"/>
            </w:pPr>
            <w:r>
              <w:t>f</w:t>
            </w:r>
            <w:r>
              <w:t>s</w:t>
            </w: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3628" w:type="dxa"/>
          </w:tcPr>
          <w:p w14:paraId="683EE4A9" w14:textId="36B73C14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2</w:t>
            </w:r>
            <w:r>
              <w:rPr>
                <w:rFonts w:asciiTheme="minorHAnsi" w:eastAsiaTheme="minorEastAsia" w:hAnsiTheme="minorHAnsi" w:cstheme="minorBidi"/>
              </w:rPr>
              <w:t>#</w:t>
            </w:r>
            <w:r>
              <w:rPr>
                <w:rFonts w:asciiTheme="minorHAnsi" w:eastAsiaTheme="minorEastAsia" w:hAnsiTheme="minorHAnsi" w:cstheme="minorBidi" w:hint="eastAsia"/>
              </w:rPr>
              <w:t>喂丝机对应的第一个储丝柜</w:t>
            </w:r>
          </w:p>
        </w:tc>
      </w:tr>
      <w:tr w:rsidR="00C318DF" w14:paraId="28BDBAF7" w14:textId="77777777" w:rsidTr="00152441">
        <w:tc>
          <w:tcPr>
            <w:tcW w:w="2300" w:type="dxa"/>
            <w:vAlign w:val="center"/>
          </w:tcPr>
          <w:p w14:paraId="09C9A4C5" w14:textId="23C5D357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7C2CD6B" w14:textId="31F1EAE9" w:rsidR="00C318DF" w:rsidRDefault="00C318DF" w:rsidP="00C318DF">
            <w:pPr>
              <w:widowControl/>
              <w:jc w:val="left"/>
              <w:textAlignment w:val="center"/>
            </w:pPr>
            <w:r>
              <w:t>f</w:t>
            </w:r>
            <w:r>
              <w:t>s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2</w:t>
            </w:r>
          </w:p>
        </w:tc>
        <w:tc>
          <w:tcPr>
            <w:tcW w:w="3628" w:type="dxa"/>
            <w:vAlign w:val="center"/>
          </w:tcPr>
          <w:p w14:paraId="274F5006" w14:textId="4CAB5D8A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2</w:t>
            </w:r>
            <w:r>
              <w:rPr>
                <w:rFonts w:asciiTheme="minorHAnsi" w:eastAsiaTheme="minorEastAsia" w:hAnsiTheme="minorHAnsi" w:cstheme="minorBidi"/>
              </w:rPr>
              <w:t>#</w:t>
            </w:r>
            <w:r>
              <w:rPr>
                <w:rFonts w:asciiTheme="minorHAnsi" w:eastAsiaTheme="minorEastAsia" w:hAnsiTheme="minorHAnsi" w:cstheme="minorBidi" w:hint="eastAsia"/>
              </w:rPr>
              <w:t>喂丝机对应的第二个储丝柜</w:t>
            </w:r>
          </w:p>
        </w:tc>
      </w:tr>
      <w:tr w:rsidR="00C318DF" w14:paraId="7690BF17" w14:textId="77777777" w:rsidTr="00735F1B">
        <w:tc>
          <w:tcPr>
            <w:tcW w:w="2300" w:type="dxa"/>
            <w:vAlign w:val="center"/>
          </w:tcPr>
          <w:p w14:paraId="11BA65D5" w14:textId="77497862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</w:tcPr>
          <w:p w14:paraId="36E15686" w14:textId="4B271F68" w:rsidR="00C318DF" w:rsidRDefault="00C318DF" w:rsidP="00C318DF">
            <w:pPr>
              <w:widowControl/>
              <w:jc w:val="left"/>
              <w:textAlignment w:val="center"/>
            </w:pPr>
            <w:r>
              <w:t>f</w:t>
            </w:r>
            <w:r>
              <w:t>s</w:t>
            </w:r>
            <w:r>
              <w:rPr>
                <w:rFonts w:hint="eastAsia"/>
              </w:rPr>
              <w:t>3</w:t>
            </w:r>
            <w:r>
              <w:t>1</w:t>
            </w:r>
          </w:p>
        </w:tc>
        <w:tc>
          <w:tcPr>
            <w:tcW w:w="3628" w:type="dxa"/>
          </w:tcPr>
          <w:p w14:paraId="7DC12AB8" w14:textId="092397B2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3</w:t>
            </w:r>
            <w:r>
              <w:rPr>
                <w:rFonts w:asciiTheme="minorHAnsi" w:eastAsiaTheme="minorEastAsia" w:hAnsiTheme="minorHAnsi" w:cstheme="minorBidi"/>
              </w:rPr>
              <w:t>#</w:t>
            </w:r>
            <w:r>
              <w:rPr>
                <w:rFonts w:asciiTheme="minorHAnsi" w:eastAsiaTheme="minorEastAsia" w:hAnsiTheme="minorHAnsi" w:cstheme="minorBidi" w:hint="eastAsia"/>
              </w:rPr>
              <w:t>喂丝机对应的第一个储丝柜</w:t>
            </w:r>
          </w:p>
        </w:tc>
      </w:tr>
      <w:tr w:rsidR="00C318DF" w14:paraId="58929CAD" w14:textId="77777777" w:rsidTr="00152441">
        <w:tc>
          <w:tcPr>
            <w:tcW w:w="2300" w:type="dxa"/>
            <w:vAlign w:val="center"/>
          </w:tcPr>
          <w:p w14:paraId="29FFC513" w14:textId="589C4841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54383D26" w14:textId="46CFA009" w:rsidR="00C318DF" w:rsidRDefault="00C318DF" w:rsidP="00C318DF">
            <w:pPr>
              <w:widowControl/>
              <w:jc w:val="left"/>
              <w:textAlignment w:val="center"/>
            </w:pPr>
            <w:r>
              <w:t>f</w:t>
            </w:r>
            <w:r>
              <w:t>s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2</w:t>
            </w:r>
          </w:p>
        </w:tc>
        <w:tc>
          <w:tcPr>
            <w:tcW w:w="3628" w:type="dxa"/>
            <w:vAlign w:val="center"/>
          </w:tcPr>
          <w:p w14:paraId="0C8EAD14" w14:textId="6ACADFBE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3</w:t>
            </w:r>
            <w:r>
              <w:rPr>
                <w:rFonts w:asciiTheme="minorHAnsi" w:eastAsiaTheme="minorEastAsia" w:hAnsiTheme="minorHAnsi" w:cstheme="minorBidi"/>
              </w:rPr>
              <w:t>#</w:t>
            </w:r>
            <w:r>
              <w:rPr>
                <w:rFonts w:asciiTheme="minorHAnsi" w:eastAsiaTheme="minorEastAsia" w:hAnsiTheme="minorHAnsi" w:cstheme="minorBidi" w:hint="eastAsia"/>
              </w:rPr>
              <w:t>喂丝机对应的第二个储丝柜</w:t>
            </w:r>
          </w:p>
        </w:tc>
      </w:tr>
      <w:tr w:rsidR="00C318DF" w14:paraId="66EFF835" w14:textId="77777777" w:rsidTr="0043409D">
        <w:tc>
          <w:tcPr>
            <w:tcW w:w="2300" w:type="dxa"/>
            <w:vAlign w:val="center"/>
          </w:tcPr>
          <w:p w14:paraId="0B916C79" w14:textId="7E8CBACE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</w:tcPr>
          <w:p w14:paraId="64FB0657" w14:textId="4BF1A488" w:rsidR="00C318DF" w:rsidRDefault="00C318DF" w:rsidP="00C318DF">
            <w:pPr>
              <w:widowControl/>
              <w:jc w:val="left"/>
              <w:textAlignment w:val="center"/>
            </w:pPr>
            <w:r>
              <w:t>f</w:t>
            </w:r>
            <w:r>
              <w:t>s</w:t>
            </w:r>
            <w:r>
              <w:rPr>
                <w:rFonts w:hint="eastAsia"/>
              </w:rPr>
              <w:t>4</w:t>
            </w:r>
            <w:r>
              <w:t>1</w:t>
            </w:r>
          </w:p>
        </w:tc>
        <w:tc>
          <w:tcPr>
            <w:tcW w:w="3628" w:type="dxa"/>
          </w:tcPr>
          <w:p w14:paraId="0D2F3424" w14:textId="1F9E8A8D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4</w:t>
            </w:r>
            <w:r>
              <w:rPr>
                <w:rFonts w:asciiTheme="minorHAnsi" w:eastAsiaTheme="minorEastAsia" w:hAnsiTheme="minorHAnsi" w:cstheme="minorBidi"/>
              </w:rPr>
              <w:t>#</w:t>
            </w:r>
            <w:r>
              <w:rPr>
                <w:rFonts w:asciiTheme="minorHAnsi" w:eastAsiaTheme="minorEastAsia" w:hAnsiTheme="minorHAnsi" w:cstheme="minorBidi" w:hint="eastAsia"/>
              </w:rPr>
              <w:t>喂丝机对应的第一个储丝柜</w:t>
            </w:r>
          </w:p>
        </w:tc>
      </w:tr>
      <w:tr w:rsidR="00C318DF" w14:paraId="612DD539" w14:textId="77777777" w:rsidTr="00152441">
        <w:tc>
          <w:tcPr>
            <w:tcW w:w="2300" w:type="dxa"/>
            <w:vAlign w:val="center"/>
          </w:tcPr>
          <w:p w14:paraId="1F11ECC3" w14:textId="77E75ED4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0DB4B0B6" w14:textId="6B1210B7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f</w:t>
            </w:r>
            <w:r>
              <w:t>s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2</w:t>
            </w:r>
          </w:p>
        </w:tc>
        <w:tc>
          <w:tcPr>
            <w:tcW w:w="3628" w:type="dxa"/>
            <w:vAlign w:val="center"/>
          </w:tcPr>
          <w:p w14:paraId="67EBEE9C" w14:textId="51C19D23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4</w:t>
            </w:r>
            <w:r>
              <w:rPr>
                <w:rFonts w:asciiTheme="minorHAnsi" w:eastAsiaTheme="minorEastAsia" w:hAnsiTheme="minorHAnsi" w:cstheme="minorBidi"/>
              </w:rPr>
              <w:t>#</w:t>
            </w:r>
            <w:r>
              <w:rPr>
                <w:rFonts w:asciiTheme="minorHAnsi" w:eastAsiaTheme="minorEastAsia" w:hAnsiTheme="minorHAnsi" w:cstheme="minorBidi" w:hint="eastAsia"/>
              </w:rPr>
              <w:t>喂丝机对应的第二个储丝柜</w:t>
            </w:r>
          </w:p>
        </w:tc>
      </w:tr>
      <w:tr w:rsidR="00C318DF" w14:paraId="56053591" w14:textId="77777777" w:rsidTr="00152441">
        <w:tc>
          <w:tcPr>
            <w:tcW w:w="2300" w:type="dxa"/>
            <w:vAlign w:val="center"/>
          </w:tcPr>
          <w:p w14:paraId="2D9DAA3E" w14:textId="021C3980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498CA7E" w14:textId="1912D836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pipe01</w:t>
            </w:r>
          </w:p>
        </w:tc>
        <w:tc>
          <w:tcPr>
            <w:tcW w:w="3628" w:type="dxa"/>
            <w:vAlign w:val="center"/>
          </w:tcPr>
          <w:p w14:paraId="449CFF91" w14:textId="4BBB6218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1#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5A16DDDE" w14:textId="77777777" w:rsidTr="00152441">
        <w:tc>
          <w:tcPr>
            <w:tcW w:w="2300" w:type="dxa"/>
            <w:vAlign w:val="center"/>
          </w:tcPr>
          <w:p w14:paraId="20E4D7FD" w14:textId="0FD6A07F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063ED65C" w14:textId="6302BF9D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628" w:type="dxa"/>
            <w:vAlign w:val="center"/>
          </w:tcPr>
          <w:p w14:paraId="33B24BE8" w14:textId="2448C91B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3D9EB7B2" w14:textId="77777777" w:rsidTr="00152441">
        <w:tc>
          <w:tcPr>
            <w:tcW w:w="2300" w:type="dxa"/>
            <w:vAlign w:val="center"/>
          </w:tcPr>
          <w:p w14:paraId="3A4A7EA4" w14:textId="37D7D612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56E9301F" w14:textId="2306416D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628" w:type="dxa"/>
            <w:vAlign w:val="center"/>
          </w:tcPr>
          <w:p w14:paraId="4AE7E73C" w14:textId="2258F969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7565F70C" w14:textId="77777777" w:rsidTr="00152441">
        <w:tc>
          <w:tcPr>
            <w:tcW w:w="2300" w:type="dxa"/>
            <w:vAlign w:val="center"/>
          </w:tcPr>
          <w:p w14:paraId="0CFA0BC6" w14:textId="6E3C4847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6FA251D1" w14:textId="207BB2E7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628" w:type="dxa"/>
            <w:vAlign w:val="center"/>
          </w:tcPr>
          <w:p w14:paraId="4129A32E" w14:textId="1E835854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0F9B28FA" w14:textId="77777777" w:rsidTr="00152441">
        <w:tc>
          <w:tcPr>
            <w:tcW w:w="2300" w:type="dxa"/>
            <w:vAlign w:val="center"/>
          </w:tcPr>
          <w:p w14:paraId="63C3714E" w14:textId="19ADC089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5BDEB78B" w14:textId="18C6715B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628" w:type="dxa"/>
            <w:vAlign w:val="center"/>
          </w:tcPr>
          <w:p w14:paraId="0A343328" w14:textId="4C1F1E9D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18C99E5E" w14:textId="77777777" w:rsidTr="00152441">
        <w:tc>
          <w:tcPr>
            <w:tcW w:w="2300" w:type="dxa"/>
            <w:vAlign w:val="center"/>
          </w:tcPr>
          <w:p w14:paraId="4E7FAF13" w14:textId="39BFFB3F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36C44D8" w14:textId="223C9C7A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628" w:type="dxa"/>
            <w:vAlign w:val="center"/>
          </w:tcPr>
          <w:p w14:paraId="3B99DD3F" w14:textId="7DFD4840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68CD35F2" w14:textId="77777777" w:rsidTr="00152441">
        <w:tc>
          <w:tcPr>
            <w:tcW w:w="2300" w:type="dxa"/>
            <w:vAlign w:val="center"/>
          </w:tcPr>
          <w:p w14:paraId="09CD45E2" w14:textId="15167190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22FE9864" w14:textId="15188C4A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628" w:type="dxa"/>
            <w:vAlign w:val="center"/>
          </w:tcPr>
          <w:p w14:paraId="1C28EB07" w14:textId="6CF0EBD6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7EA713B0" w14:textId="77777777" w:rsidTr="00152441">
        <w:tc>
          <w:tcPr>
            <w:tcW w:w="2300" w:type="dxa"/>
            <w:vAlign w:val="center"/>
          </w:tcPr>
          <w:p w14:paraId="239B6CEB" w14:textId="190F5457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CAE2B58" w14:textId="48B2CF8F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628" w:type="dxa"/>
            <w:vAlign w:val="center"/>
          </w:tcPr>
          <w:p w14:paraId="60C19CBE" w14:textId="644B21DA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6BFF2CB4" w14:textId="77777777" w:rsidTr="00152441">
        <w:tc>
          <w:tcPr>
            <w:tcW w:w="2300" w:type="dxa"/>
            <w:vAlign w:val="center"/>
          </w:tcPr>
          <w:p w14:paraId="6AAB5201" w14:textId="7C235BD4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4975CEFF" w14:textId="61DAAEC1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628" w:type="dxa"/>
            <w:vAlign w:val="center"/>
          </w:tcPr>
          <w:p w14:paraId="4792F649" w14:textId="15137DE3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4ED21135" w14:textId="77777777" w:rsidTr="00152441">
        <w:tc>
          <w:tcPr>
            <w:tcW w:w="2300" w:type="dxa"/>
            <w:vAlign w:val="center"/>
          </w:tcPr>
          <w:p w14:paraId="3762DB98" w14:textId="7386C621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668F26C4" w14:textId="312A75AF" w:rsidR="00C318DF" w:rsidRDefault="00412B3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C318DF"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ipe</w:t>
            </w:r>
            <w:r w:rsidR="00C318DF"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628" w:type="dxa"/>
            <w:vAlign w:val="center"/>
          </w:tcPr>
          <w:p w14:paraId="1CCF1129" w14:textId="27D135EC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549BB66D" w14:textId="77777777" w:rsidTr="00152441">
        <w:tc>
          <w:tcPr>
            <w:tcW w:w="2300" w:type="dxa"/>
            <w:vAlign w:val="center"/>
          </w:tcPr>
          <w:p w14:paraId="6BEB0ABF" w14:textId="146BD268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33084231" w14:textId="01BAE4FD" w:rsidR="00C318DF" w:rsidRDefault="00412B3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C318DF"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ipe</w:t>
            </w:r>
            <w:r w:rsidR="00C318DF"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628" w:type="dxa"/>
            <w:vAlign w:val="center"/>
          </w:tcPr>
          <w:p w14:paraId="5EE00E91" w14:textId="200E6B03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C318DF" w14:paraId="656B6435" w14:textId="77777777" w:rsidTr="00152441">
        <w:tc>
          <w:tcPr>
            <w:tcW w:w="2300" w:type="dxa"/>
            <w:vAlign w:val="center"/>
          </w:tcPr>
          <w:p w14:paraId="74B2670F" w14:textId="0773A159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7B28A720" w14:textId="6FB2ED99" w:rsidR="00C318DF" w:rsidRDefault="00412B3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C318DF"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ipe</w:t>
            </w:r>
            <w:r w:rsidR="00C318DF"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628" w:type="dxa"/>
            <w:vAlign w:val="center"/>
          </w:tcPr>
          <w:p w14:paraId="61A0806B" w14:textId="642C287B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机组对应的喂丝机和管道</w:t>
            </w:r>
          </w:p>
        </w:tc>
      </w:tr>
      <w:tr w:rsidR="00152441" w14:paraId="6807F2A9" w14:textId="77777777" w:rsidTr="00152441">
        <w:tc>
          <w:tcPr>
            <w:tcW w:w="2300" w:type="dxa"/>
            <w:vAlign w:val="center"/>
          </w:tcPr>
          <w:p w14:paraId="63F02F33" w14:textId="7A018455" w:rsidR="00152441" w:rsidRDefault="00152441" w:rsidP="00152441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04FB197" w14:textId="4325DA8E" w:rsidR="00152441" w:rsidRDefault="00C318DF" w:rsidP="00152441">
            <w:pPr>
              <w:widowControl/>
              <w:jc w:val="left"/>
              <w:textAlignment w:val="center"/>
            </w:pPr>
            <w:proofErr w:type="spell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WSJ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State</w:t>
            </w:r>
            <w:proofErr w:type="spellEnd"/>
          </w:p>
        </w:tc>
        <w:tc>
          <w:tcPr>
            <w:tcW w:w="3628" w:type="dxa"/>
            <w:vAlign w:val="center"/>
          </w:tcPr>
          <w:p w14:paraId="5C5C9D35" w14:textId="054242FE" w:rsidR="00152441" w:rsidRDefault="00C318DF" w:rsidP="00152441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喂丝机状态 1-连接 0-断开</w:t>
            </w:r>
          </w:p>
        </w:tc>
      </w:tr>
    </w:tbl>
    <w:p w14:paraId="7C1E435B" w14:textId="77777777" w:rsidR="00152441" w:rsidRPr="00152441" w:rsidRDefault="00152441" w:rsidP="00152441">
      <w:pPr>
        <w:rPr>
          <w:rFonts w:hint="eastAsia"/>
        </w:rPr>
      </w:pPr>
    </w:p>
    <w:p w14:paraId="5C7F88EA" w14:textId="77777777" w:rsidR="005568C7" w:rsidRDefault="00436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发布订阅主题和数据格式定义</w:t>
      </w:r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568C7" w14:paraId="40E25698" w14:textId="77777777">
        <w:tc>
          <w:tcPr>
            <w:tcW w:w="2906" w:type="dxa"/>
            <w:shd w:val="clear" w:color="auto" w:fill="FABF8F" w:themeFill="accent6" w:themeFillTint="99"/>
          </w:tcPr>
          <w:p w14:paraId="23B4722B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主题名称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5C8CAA72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1B73B48D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0138E59D" w14:textId="77777777">
        <w:trPr>
          <w:trHeight w:val="818"/>
        </w:trPr>
        <w:tc>
          <w:tcPr>
            <w:tcW w:w="2906" w:type="dxa"/>
          </w:tcPr>
          <w:p w14:paraId="4620E919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 xml:space="preserve">code + </w:t>
            </w:r>
            <w:proofErr w:type="spellStart"/>
            <w:r>
              <w:rPr>
                <w:rFonts w:hint="eastAsia"/>
              </w:rPr>
              <w:t>chg</w:t>
            </w:r>
            <w:proofErr w:type="spellEnd"/>
            <w:r>
              <w:rPr>
                <w:rFonts w:hint="eastAsia"/>
              </w:rPr>
              <w:t xml:space="preserve"> </w:t>
            </w:r>
          </w:p>
          <w:p w14:paraId="779B42CA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例：</w:t>
            </w:r>
            <w:r>
              <w:rPr>
                <w:rFonts w:hint="eastAsia"/>
              </w:rPr>
              <w:t>101chg</w:t>
            </w:r>
          </w:p>
          <w:p w14:paraId="1A5E3001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  102chg</w:t>
            </w:r>
          </w:p>
          <w:p w14:paraId="2A644A24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  .....</w:t>
            </w:r>
          </w:p>
        </w:tc>
        <w:tc>
          <w:tcPr>
            <w:tcW w:w="2907" w:type="dxa"/>
          </w:tcPr>
          <w:p w14:paraId="647D0E42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PRODCHANGE</w:t>
            </w:r>
          </w:p>
        </w:tc>
        <w:tc>
          <w:tcPr>
            <w:tcW w:w="2907" w:type="dxa"/>
          </w:tcPr>
          <w:p w14:paraId="2C98E93F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发送班内换牌清零信号</w:t>
            </w:r>
          </w:p>
        </w:tc>
      </w:tr>
      <w:tr w:rsidR="005568C7" w14:paraId="4F6CF4D1" w14:textId="77777777">
        <w:tc>
          <w:tcPr>
            <w:tcW w:w="2906" w:type="dxa"/>
          </w:tcPr>
          <w:p w14:paraId="7ECD75B3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2B2940AD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8A2FA65" w14:textId="77777777" w:rsidR="005568C7" w:rsidRDefault="005568C7">
            <w:pPr>
              <w:pStyle w:val="aff8"/>
              <w:ind w:firstLine="420"/>
            </w:pPr>
          </w:p>
        </w:tc>
      </w:tr>
    </w:tbl>
    <w:p w14:paraId="21F8E6FF" w14:textId="77777777" w:rsidR="005568C7" w:rsidRDefault="005568C7">
      <w:pPr>
        <w:pStyle w:val="aff8"/>
        <w:ind w:firstLine="420"/>
      </w:pPr>
    </w:p>
    <w:p w14:paraId="64C27BC8" w14:textId="77777777" w:rsidR="005568C7" w:rsidRDefault="005568C7">
      <w:pPr>
        <w:pStyle w:val="aff8"/>
        <w:ind w:firstLine="420"/>
      </w:pPr>
    </w:p>
    <w:p w14:paraId="14139BDF" w14:textId="77777777" w:rsidR="005568C7" w:rsidRDefault="005568C7">
      <w:pPr>
        <w:pStyle w:val="aff8"/>
        <w:ind w:firstLine="420"/>
      </w:pPr>
    </w:p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p w14:paraId="4F4F8949" w14:textId="77777777" w:rsidR="005568C7" w:rsidRDefault="005568C7"/>
    <w:p w14:paraId="3952961A" w14:textId="77777777" w:rsidR="005568C7" w:rsidRDefault="00436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辅料转换系数格式定义</w:t>
      </w:r>
    </w:p>
    <w:p w14:paraId="30554275" w14:textId="77777777" w:rsidR="005568C7" w:rsidRDefault="005568C7">
      <w:pPr>
        <w:pStyle w:val="aff8"/>
        <w:ind w:firstLine="420"/>
      </w:pPr>
    </w:p>
    <w:p w14:paraId="51E34244" w14:textId="77777777" w:rsidR="005568C7" w:rsidRDefault="00436414">
      <w:pPr>
        <w:pStyle w:val="affe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 w14:paraId="16721AA6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32751405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>
        <w:rPr>
          <w:rFonts w:hint="eastAsia"/>
          <w:sz w:val="32"/>
          <w:szCs w:val="32"/>
          <w:highlight w:val="cyan"/>
        </w:rPr>
        <w:t>101</w:t>
      </w:r>
      <w:r>
        <w:rPr>
          <w:rFonts w:hint="eastAsia"/>
          <w:sz w:val="32"/>
          <w:szCs w:val="32"/>
          <w:highlight w:val="magenta"/>
        </w:rPr>
        <w:t>CC</w:t>
      </w:r>
    </w:p>
    <w:p w14:paraId="508DC2C1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描述：</w:t>
      </w:r>
    </w:p>
    <w:p w14:paraId="69755621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highlight w:val="cyan"/>
        </w:rPr>
        <w:t>设备编号</w:t>
      </w:r>
      <w:r>
        <w:rPr>
          <w:rFonts w:hint="eastAsia"/>
          <w:b/>
          <w:sz w:val="32"/>
          <w:szCs w:val="32"/>
          <w:highlight w:val="magenta"/>
        </w:rPr>
        <w:t>标识符</w:t>
      </w:r>
    </w:p>
    <w:p w14:paraId="55761F08" w14:textId="77777777" w:rsidR="005568C7" w:rsidRDefault="005568C7"/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568C7" w14:paraId="3BF4B647" w14:textId="77777777">
        <w:tc>
          <w:tcPr>
            <w:tcW w:w="2906" w:type="dxa"/>
            <w:shd w:val="clear" w:color="auto" w:fill="FABF8F" w:themeFill="accent6" w:themeFillTint="99"/>
          </w:tcPr>
          <w:p w14:paraId="2F915717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75C6D762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6841B61F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75EF1A6F" w14:textId="77777777">
        <w:trPr>
          <w:trHeight w:val="818"/>
        </w:trPr>
        <w:tc>
          <w:tcPr>
            <w:tcW w:w="2906" w:type="dxa"/>
          </w:tcPr>
          <w:p w14:paraId="360194AA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code + CC</w:t>
            </w:r>
          </w:p>
          <w:p w14:paraId="75B1138C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例：</w:t>
            </w:r>
            <w:r>
              <w:rPr>
                <w:rFonts w:hint="eastAsia"/>
              </w:rPr>
              <w:t>101CC</w:t>
            </w:r>
          </w:p>
          <w:p w14:paraId="2547E13D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  102CC</w:t>
            </w:r>
          </w:p>
          <w:p w14:paraId="5198B2E8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  .....</w:t>
            </w:r>
          </w:p>
        </w:tc>
        <w:tc>
          <w:tcPr>
            <w:tcW w:w="2907" w:type="dxa"/>
          </w:tcPr>
          <w:p w14:paraId="6A144EA3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卷烟机：</w:t>
            </w:r>
            <w:proofErr w:type="spellStart"/>
            <w:r>
              <w:rPr>
                <w:rFonts w:hint="eastAsia"/>
              </w:rPr>
              <w:t>ssz</w:t>
            </w:r>
            <w:proofErr w:type="spellEnd"/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水松纸系数</w:t>
            </w:r>
          </w:p>
          <w:p w14:paraId="2819B3AF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包装机：</w:t>
            </w:r>
            <w:proofErr w:type="spellStart"/>
            <w:r>
              <w:rPr>
                <w:rFonts w:hint="eastAsia"/>
              </w:rPr>
              <w:t>xhm</w:t>
            </w:r>
            <w:proofErr w:type="spell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小盒膜系数</w:t>
            </w:r>
          </w:p>
          <w:p w14:paraId="7D0F0CB3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</w:t>
            </w:r>
            <w:proofErr w:type="spellStart"/>
            <w:r>
              <w:rPr>
                <w:rFonts w:hint="eastAsia"/>
              </w:rPr>
              <w:t>thm</w:t>
            </w:r>
            <w:proofErr w:type="spellEnd"/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条盒膜系数</w:t>
            </w:r>
            <w:r>
              <w:rPr>
                <w:rFonts w:hint="eastAsia"/>
              </w:rPr>
              <w:t xml:space="preserve"> </w:t>
            </w:r>
          </w:p>
          <w:p w14:paraId="45671DD9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</w:t>
            </w:r>
            <w:proofErr w:type="spellStart"/>
            <w:r>
              <w:rPr>
                <w:rFonts w:hint="eastAsia"/>
              </w:rPr>
              <w:t>ncz</w:t>
            </w:r>
            <w:proofErr w:type="spellEnd"/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内衬纸系数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907" w:type="dxa"/>
          </w:tcPr>
          <w:p w14:paraId="1FF0DA30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存储辅料转换系数</w:t>
            </w:r>
          </w:p>
        </w:tc>
      </w:tr>
      <w:tr w:rsidR="005568C7" w14:paraId="02CEFDD8" w14:textId="77777777">
        <w:tc>
          <w:tcPr>
            <w:tcW w:w="2906" w:type="dxa"/>
          </w:tcPr>
          <w:p w14:paraId="70D5FA99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5BFBBD89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3A317A5" w14:textId="77777777" w:rsidR="005568C7" w:rsidRDefault="005568C7">
            <w:pPr>
              <w:pStyle w:val="aff8"/>
              <w:ind w:firstLine="420"/>
            </w:pPr>
          </w:p>
        </w:tc>
      </w:tr>
    </w:tbl>
    <w:p w14:paraId="59ED0655" w14:textId="77777777" w:rsidR="005568C7" w:rsidRDefault="005568C7"/>
    <w:p w14:paraId="7518D3EE" w14:textId="77777777" w:rsidR="005568C7" w:rsidRDefault="00436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产出和消耗数据标识</w:t>
      </w:r>
    </w:p>
    <w:p w14:paraId="54873544" w14:textId="77777777" w:rsidR="005568C7" w:rsidRDefault="00436414">
      <w:pPr>
        <w:pStyle w:val="affe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 w14:paraId="62134971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lastRenderedPageBreak/>
        <w:t>KEY</w:t>
      </w:r>
      <w:r>
        <w:rPr>
          <w:rFonts w:hint="eastAsia"/>
        </w:rPr>
        <w:t>定义：</w:t>
      </w:r>
    </w:p>
    <w:p w14:paraId="18F568CB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  <w:highlight w:val="cyan"/>
        </w:rPr>
        <w:t>outputInput</w:t>
      </w:r>
      <w:proofErr w:type="spellEnd"/>
    </w:p>
    <w:p w14:paraId="19C1E713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描述：</w:t>
      </w:r>
    </w:p>
    <w:p w14:paraId="3ECA87A3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  <w:highlight w:val="cyan"/>
        </w:rPr>
      </w:pPr>
      <w:r>
        <w:rPr>
          <w:rFonts w:hint="eastAsia"/>
          <w:b/>
          <w:sz w:val="32"/>
          <w:szCs w:val="32"/>
          <w:highlight w:val="cyan"/>
        </w:rPr>
        <w:t>所有设备工单产出和消耗明细表</w:t>
      </w:r>
      <w:r>
        <w:rPr>
          <w:rFonts w:hint="eastAsia"/>
          <w:b/>
          <w:sz w:val="32"/>
          <w:szCs w:val="32"/>
          <w:highlight w:val="cyan"/>
        </w:rPr>
        <w:t>id</w:t>
      </w:r>
      <w:r>
        <w:rPr>
          <w:rFonts w:hint="eastAsia"/>
          <w:b/>
          <w:sz w:val="32"/>
          <w:szCs w:val="32"/>
          <w:highlight w:val="cyan"/>
        </w:rPr>
        <w:t>存储</w:t>
      </w:r>
      <w:r>
        <w:rPr>
          <w:rFonts w:hint="eastAsia"/>
          <w:b/>
          <w:sz w:val="32"/>
          <w:szCs w:val="32"/>
          <w:highlight w:val="cyan"/>
        </w:rPr>
        <w:t>map</w:t>
      </w:r>
    </w:p>
    <w:p w14:paraId="7AC259D8" w14:textId="77777777" w:rsidR="005568C7" w:rsidRDefault="005568C7"/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568C7" w14:paraId="2EA14070" w14:textId="77777777">
        <w:tc>
          <w:tcPr>
            <w:tcW w:w="2906" w:type="dxa"/>
            <w:shd w:val="clear" w:color="auto" w:fill="FABF8F" w:themeFill="accent6" w:themeFillTint="99"/>
          </w:tcPr>
          <w:p w14:paraId="0CFDA750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7A0854A4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2CA41AB4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44BDAC89" w14:textId="77777777">
        <w:trPr>
          <w:trHeight w:val="818"/>
        </w:trPr>
        <w:tc>
          <w:tcPr>
            <w:tcW w:w="2906" w:type="dxa"/>
          </w:tcPr>
          <w:p w14:paraId="7B31C261" w14:textId="77777777" w:rsidR="005568C7" w:rsidRDefault="00436414">
            <w:pPr>
              <w:pStyle w:val="aff8"/>
              <w:ind w:firstLineChars="0" w:firstLine="0"/>
            </w:pPr>
            <w:proofErr w:type="spellStart"/>
            <w:r>
              <w:rPr>
                <w:rFonts w:hint="eastAsia"/>
              </w:rPr>
              <w:t>outputInput</w:t>
            </w:r>
            <w:proofErr w:type="spellEnd"/>
          </w:p>
        </w:tc>
        <w:tc>
          <w:tcPr>
            <w:tcW w:w="2907" w:type="dxa"/>
          </w:tcPr>
          <w:p w14:paraId="3EFAFE32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101  1#</w:t>
            </w:r>
            <w:r>
              <w:rPr>
                <w:rFonts w:hint="eastAsia"/>
              </w:rPr>
              <w:t>卷接机产出和消耗</w:t>
            </w:r>
            <w:r>
              <w:rPr>
                <w:rFonts w:hint="eastAsia"/>
              </w:rPr>
              <w:t>id</w:t>
            </w:r>
          </w:p>
          <w:p w14:paraId="3DF6A0DA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102  2#</w:t>
            </w:r>
            <w:r>
              <w:rPr>
                <w:rFonts w:hint="eastAsia"/>
              </w:rPr>
              <w:t>卷接机产出和消耗</w:t>
            </w:r>
            <w:r>
              <w:rPr>
                <w:rFonts w:hint="eastAsia"/>
              </w:rPr>
              <w:t>id</w:t>
            </w:r>
          </w:p>
          <w:p w14:paraId="3985991F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....    ...............</w:t>
            </w:r>
          </w:p>
        </w:tc>
        <w:tc>
          <w:tcPr>
            <w:tcW w:w="2907" w:type="dxa"/>
          </w:tcPr>
          <w:p w14:paraId="55501081" w14:textId="77777777" w:rsidR="005568C7" w:rsidRDefault="00436414">
            <w:pPr>
              <w:pStyle w:val="HTML"/>
              <w:shd w:val="clear" w:color="auto" w:fill="2B2B2B"/>
              <w:rPr>
                <w:rFonts w:ascii="Consolas" w:eastAsia="Consolas" w:hAnsi="Consolas" w:cs="Consolas"/>
                <w:color w:val="A9B7C6"/>
                <w:sz w:val="19"/>
                <w:szCs w:val="19"/>
              </w:rPr>
            </w:pPr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 xml:space="preserve"> 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 xml:space="preserve">* </w:t>
            </w:r>
            <w:r>
              <w:rPr>
                <w:rFonts w:hint="eastAsia"/>
                <w:i/>
                <w:color w:val="629755"/>
                <w:sz w:val="19"/>
                <w:szCs w:val="19"/>
                <w:shd w:val="clear" w:color="auto" w:fill="2B2B2B"/>
              </w:rPr>
              <w:t>存储产出对象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>ID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  <w:t xml:space="preserve"> */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</w:r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 xml:space="preserve">private </w:t>
            </w:r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 xml:space="preserve">String </w:t>
            </w:r>
            <w:proofErr w:type="spellStart"/>
            <w:r>
              <w:rPr>
                <w:rFonts w:ascii="Consolas" w:eastAsia="Consolas" w:hAnsi="Consolas" w:cs="Consolas"/>
                <w:color w:val="9876AA"/>
                <w:sz w:val="19"/>
                <w:szCs w:val="19"/>
                <w:shd w:val="clear" w:color="auto" w:fill="2B2B2B"/>
              </w:rPr>
              <w:t>statOutputId</w:t>
            </w:r>
            <w:proofErr w:type="spellEnd"/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>;</w:t>
            </w:r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br/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>/**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  <w:t xml:space="preserve"> * </w:t>
            </w:r>
            <w:r>
              <w:rPr>
                <w:rFonts w:hint="eastAsia"/>
                <w:i/>
                <w:color w:val="629755"/>
                <w:sz w:val="19"/>
                <w:szCs w:val="19"/>
                <w:shd w:val="clear" w:color="auto" w:fill="2B2B2B"/>
              </w:rPr>
              <w:t>存储辅料类型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>-&gt;</w:t>
            </w:r>
            <w:r>
              <w:rPr>
                <w:rFonts w:hint="eastAsia"/>
                <w:i/>
                <w:color w:val="629755"/>
                <w:sz w:val="19"/>
                <w:szCs w:val="19"/>
                <w:shd w:val="clear" w:color="auto" w:fill="2B2B2B"/>
              </w:rPr>
              <w:t>消耗对象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>ID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  <w:t xml:space="preserve"> */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</w:r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 xml:space="preserve">private </w:t>
            </w:r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>Map&lt;</w:t>
            </w:r>
            <w:proofErr w:type="spellStart"/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>String</w:t>
            </w:r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>,</w:t>
            </w:r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>String</w:t>
            </w:r>
            <w:proofErr w:type="spellEnd"/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 xml:space="preserve">&gt; </w:t>
            </w:r>
            <w:proofErr w:type="spellStart"/>
            <w:r>
              <w:rPr>
                <w:rFonts w:ascii="Consolas" w:eastAsia="Consolas" w:hAnsi="Consolas" w:cs="Consolas"/>
                <w:color w:val="9876AA"/>
                <w:sz w:val="19"/>
                <w:szCs w:val="19"/>
                <w:shd w:val="clear" w:color="auto" w:fill="2B2B2B"/>
              </w:rPr>
              <w:t>type_statInputId</w:t>
            </w:r>
            <w:proofErr w:type="spellEnd"/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>;</w:t>
            </w:r>
          </w:p>
          <w:p w14:paraId="7B960152" w14:textId="77777777" w:rsidR="005568C7" w:rsidRDefault="005568C7">
            <w:pPr>
              <w:pStyle w:val="aff8"/>
              <w:ind w:firstLine="420"/>
            </w:pPr>
          </w:p>
        </w:tc>
      </w:tr>
      <w:tr w:rsidR="005568C7" w14:paraId="29E46793" w14:textId="77777777">
        <w:tc>
          <w:tcPr>
            <w:tcW w:w="2906" w:type="dxa"/>
          </w:tcPr>
          <w:p w14:paraId="3B90E673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40E5AC15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46078775" w14:textId="77777777" w:rsidR="005568C7" w:rsidRDefault="005568C7">
            <w:pPr>
              <w:pStyle w:val="aff8"/>
              <w:ind w:firstLine="420"/>
            </w:pPr>
          </w:p>
        </w:tc>
      </w:tr>
    </w:tbl>
    <w:p w14:paraId="3A664499" w14:textId="77777777" w:rsidR="005568C7" w:rsidRDefault="0043641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0" wp14:anchorId="28BB301D" wp14:editId="303192A4">
                <wp:simplePos x="0" y="0"/>
                <wp:positionH relativeFrom="column">
                  <wp:posOffset>2209800</wp:posOffset>
                </wp:positionH>
                <wp:positionV relativeFrom="paragraph">
                  <wp:posOffset>183515</wp:posOffset>
                </wp:positionV>
                <wp:extent cx="1447800" cy="0"/>
                <wp:effectExtent l="0" t="0" r="0" b="0"/>
                <wp:wrapNone/>
                <wp:docPr id="5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3FA364" id="直线 15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4pt,14.45pt" to="4in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" o:allowoverlap="f"/>
            </w:pict>
          </mc:Fallback>
        </mc:AlternateContent>
      </w:r>
    </w:p>
    <w:p w14:paraId="00628564" w14:textId="77777777" w:rsidR="005568C7" w:rsidRDefault="00436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基础数据</w:t>
      </w:r>
    </w:p>
    <w:p w14:paraId="5EA3FEB4" w14:textId="77777777" w:rsidR="005568C7" w:rsidRDefault="005568C7">
      <w:pPr>
        <w:pStyle w:val="aff8"/>
        <w:ind w:firstLine="420"/>
      </w:pPr>
    </w:p>
    <w:p w14:paraId="546F3421" w14:textId="77777777" w:rsidR="005568C7" w:rsidRDefault="00436414">
      <w:pPr>
        <w:pStyle w:val="aff8"/>
        <w:ind w:firstLine="420"/>
      </w:pPr>
      <w:r>
        <w:rPr>
          <w:rFonts w:hint="eastAsia"/>
        </w:rPr>
        <w:t>基础数据</w:t>
      </w:r>
      <w:r>
        <w:rPr>
          <w:rFonts w:hint="eastAsia"/>
        </w:rPr>
        <w:t xml:space="preserve">  </w:t>
      </w:r>
      <w:r>
        <w:rPr>
          <w:rFonts w:hint="eastAsia"/>
        </w:rPr>
        <w:t>主</w:t>
      </w:r>
      <w:r>
        <w:rPr>
          <w:rFonts w:hint="eastAsia"/>
        </w:rPr>
        <w:t xml:space="preserve">key  </w:t>
      </w:r>
      <w:proofErr w:type="spellStart"/>
      <w:r>
        <w:rPr>
          <w:rFonts w:hint="eastAsia"/>
        </w:rPr>
        <w:t>baseParams</w:t>
      </w:r>
      <w:proofErr w:type="spellEnd"/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568C7" w14:paraId="53D8D144" w14:textId="77777777">
        <w:tc>
          <w:tcPr>
            <w:tcW w:w="2906" w:type="dxa"/>
            <w:shd w:val="clear" w:color="auto" w:fill="FABF8F" w:themeFill="accent6" w:themeFillTint="99"/>
          </w:tcPr>
          <w:p w14:paraId="492FBE10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479B511E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2C83B58E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25BE5D30" w14:textId="77777777">
        <w:trPr>
          <w:trHeight w:val="818"/>
        </w:trPr>
        <w:tc>
          <w:tcPr>
            <w:tcW w:w="2906" w:type="dxa"/>
          </w:tcPr>
          <w:p w14:paraId="3FE0FEE3" w14:textId="77777777" w:rsidR="005568C7" w:rsidRDefault="00436414">
            <w:pPr>
              <w:pStyle w:val="aff8"/>
              <w:ind w:firstLineChars="0" w:firstLine="0"/>
              <w:jc w:val="center"/>
            </w:pPr>
            <w:r>
              <w:rPr>
                <w:rFonts w:hint="eastAsia"/>
              </w:rPr>
              <w:t>ALLEQPS</w:t>
            </w:r>
          </w:p>
        </w:tc>
        <w:tc>
          <w:tcPr>
            <w:tcW w:w="2907" w:type="dxa"/>
          </w:tcPr>
          <w:p w14:paraId="359F147F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32E2114C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所有设备信息</w:t>
            </w:r>
          </w:p>
        </w:tc>
      </w:tr>
      <w:tr w:rsidR="005568C7" w14:paraId="48489359" w14:textId="77777777">
        <w:tc>
          <w:tcPr>
            <w:tcW w:w="2906" w:type="dxa"/>
          </w:tcPr>
          <w:p w14:paraId="1309C658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ROLLERS</w:t>
            </w:r>
          </w:p>
        </w:tc>
        <w:tc>
          <w:tcPr>
            <w:tcW w:w="2907" w:type="dxa"/>
          </w:tcPr>
          <w:p w14:paraId="790AD184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2F14B3F5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所有卷烟机设备</w:t>
            </w:r>
          </w:p>
        </w:tc>
      </w:tr>
      <w:tr w:rsidR="005568C7" w14:paraId="71FDB3E6" w14:textId="77777777">
        <w:tc>
          <w:tcPr>
            <w:tcW w:w="2906" w:type="dxa"/>
          </w:tcPr>
          <w:p w14:paraId="234992E7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PACKERS</w:t>
            </w:r>
          </w:p>
        </w:tc>
        <w:tc>
          <w:tcPr>
            <w:tcW w:w="2907" w:type="dxa"/>
          </w:tcPr>
          <w:p w14:paraId="58956C07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775E26A6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所有包装机设备</w:t>
            </w:r>
          </w:p>
        </w:tc>
      </w:tr>
      <w:tr w:rsidR="005568C7" w14:paraId="51B5617E" w14:textId="77777777">
        <w:tc>
          <w:tcPr>
            <w:tcW w:w="2906" w:type="dxa"/>
          </w:tcPr>
          <w:p w14:paraId="2CEB79AA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BOXERS</w:t>
            </w:r>
          </w:p>
        </w:tc>
        <w:tc>
          <w:tcPr>
            <w:tcW w:w="2907" w:type="dxa"/>
          </w:tcPr>
          <w:p w14:paraId="60A73304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95D0C81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所有封箱机</w:t>
            </w:r>
          </w:p>
        </w:tc>
      </w:tr>
      <w:tr w:rsidR="005568C7" w14:paraId="334A42B4" w14:textId="77777777">
        <w:trPr>
          <w:trHeight w:val="315"/>
        </w:trPr>
        <w:tc>
          <w:tcPr>
            <w:tcW w:w="2906" w:type="dxa"/>
          </w:tcPr>
          <w:p w14:paraId="3669F431" w14:textId="77777777" w:rsidR="005568C7" w:rsidRDefault="00436414">
            <w:pPr>
              <w:pStyle w:val="aff8"/>
              <w:ind w:firstLine="420"/>
            </w:pPr>
            <w:r>
              <w:t>FILTERS</w:t>
            </w:r>
          </w:p>
        </w:tc>
        <w:tc>
          <w:tcPr>
            <w:tcW w:w="2907" w:type="dxa"/>
          </w:tcPr>
          <w:p w14:paraId="19C9D857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F7D4197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所有成型机</w:t>
            </w:r>
          </w:p>
        </w:tc>
      </w:tr>
      <w:tr w:rsidR="005568C7" w14:paraId="2E897B07" w14:textId="77777777">
        <w:tc>
          <w:tcPr>
            <w:tcW w:w="2906" w:type="dxa"/>
          </w:tcPr>
          <w:p w14:paraId="42EDCF2E" w14:textId="77777777" w:rsidR="005568C7" w:rsidRDefault="00436414">
            <w:pPr>
              <w:pStyle w:val="aff8"/>
              <w:ind w:firstLine="420"/>
            </w:pPr>
            <w:r>
              <w:t>TRANSM</w:t>
            </w:r>
          </w:p>
        </w:tc>
        <w:tc>
          <w:tcPr>
            <w:tcW w:w="2907" w:type="dxa"/>
          </w:tcPr>
          <w:p w14:paraId="3831DEBE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C3B005A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所有发射机</w:t>
            </w:r>
          </w:p>
        </w:tc>
      </w:tr>
      <w:tr w:rsidR="005568C7" w14:paraId="707D2864" w14:textId="77777777">
        <w:tc>
          <w:tcPr>
            <w:tcW w:w="2906" w:type="dxa"/>
          </w:tcPr>
          <w:p w14:paraId="6B41789B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FIXCODES</w:t>
            </w:r>
          </w:p>
        </w:tc>
        <w:tc>
          <w:tcPr>
            <w:tcW w:w="2907" w:type="dxa"/>
          </w:tcPr>
          <w:p w14:paraId="49BCD3EF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6C1B5AF4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所有基础数据集合</w:t>
            </w:r>
          </w:p>
        </w:tc>
      </w:tr>
      <w:tr w:rsidR="005568C7" w14:paraId="3492DA15" w14:textId="77777777">
        <w:tc>
          <w:tcPr>
            <w:tcW w:w="2906" w:type="dxa"/>
          </w:tcPr>
          <w:p w14:paraId="0C8377F2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ROLES</w:t>
            </w:r>
          </w:p>
        </w:tc>
        <w:tc>
          <w:tcPr>
            <w:tcW w:w="2907" w:type="dxa"/>
          </w:tcPr>
          <w:p w14:paraId="2A9D3CE2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6D3565E4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所有角色集合</w:t>
            </w:r>
          </w:p>
        </w:tc>
      </w:tr>
      <w:tr w:rsidR="005568C7" w14:paraId="3EB7A557" w14:textId="77777777">
        <w:tc>
          <w:tcPr>
            <w:tcW w:w="2906" w:type="dxa"/>
          </w:tcPr>
          <w:p w14:paraId="00C53405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SHIFT</w:t>
            </w:r>
          </w:p>
        </w:tc>
        <w:tc>
          <w:tcPr>
            <w:tcW w:w="2907" w:type="dxa"/>
          </w:tcPr>
          <w:p w14:paraId="286955DF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C100C60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班次</w:t>
            </w:r>
          </w:p>
        </w:tc>
      </w:tr>
      <w:tr w:rsidR="005568C7" w14:paraId="6B8D86E0" w14:textId="77777777">
        <w:tc>
          <w:tcPr>
            <w:tcW w:w="2906" w:type="dxa"/>
          </w:tcPr>
          <w:p w14:paraId="264ED066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TEAM</w:t>
            </w:r>
          </w:p>
        </w:tc>
        <w:tc>
          <w:tcPr>
            <w:tcW w:w="2907" w:type="dxa"/>
          </w:tcPr>
          <w:p w14:paraId="389DB212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14C52E4A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班组</w:t>
            </w:r>
          </w:p>
        </w:tc>
      </w:tr>
      <w:tr w:rsidR="005568C7" w14:paraId="65EEB8CC" w14:textId="77777777">
        <w:trPr>
          <w:trHeight w:val="315"/>
        </w:trPr>
        <w:tc>
          <w:tcPr>
            <w:tcW w:w="2906" w:type="dxa"/>
          </w:tcPr>
          <w:p w14:paraId="2F7C2FD8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MATPROD</w:t>
            </w:r>
          </w:p>
        </w:tc>
        <w:tc>
          <w:tcPr>
            <w:tcW w:w="2907" w:type="dxa"/>
          </w:tcPr>
          <w:p w14:paraId="4A443DAC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6FEBEE9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成品</w:t>
            </w:r>
          </w:p>
        </w:tc>
      </w:tr>
      <w:tr w:rsidR="005568C7" w14:paraId="7CF8F6D9" w14:textId="77777777">
        <w:tc>
          <w:tcPr>
            <w:tcW w:w="2906" w:type="dxa"/>
          </w:tcPr>
          <w:p w14:paraId="1234673E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MATFILTER</w:t>
            </w:r>
          </w:p>
        </w:tc>
        <w:tc>
          <w:tcPr>
            <w:tcW w:w="2907" w:type="dxa"/>
          </w:tcPr>
          <w:p w14:paraId="7F697608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BE2202C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滤棒</w:t>
            </w:r>
          </w:p>
        </w:tc>
      </w:tr>
      <w:tr w:rsidR="005568C7" w14:paraId="541897C6" w14:textId="77777777">
        <w:tc>
          <w:tcPr>
            <w:tcW w:w="2906" w:type="dxa"/>
          </w:tcPr>
          <w:p w14:paraId="7622CBE1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MATGRP</w:t>
            </w:r>
          </w:p>
        </w:tc>
        <w:tc>
          <w:tcPr>
            <w:tcW w:w="2907" w:type="dxa"/>
          </w:tcPr>
          <w:p w14:paraId="2FF46A0E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4E95638B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物料组</w:t>
            </w:r>
          </w:p>
        </w:tc>
      </w:tr>
      <w:tr w:rsidR="005568C7" w14:paraId="69009E1E" w14:textId="77777777">
        <w:tc>
          <w:tcPr>
            <w:tcW w:w="2906" w:type="dxa"/>
          </w:tcPr>
          <w:p w14:paraId="4E835D52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MATTYPE</w:t>
            </w:r>
          </w:p>
        </w:tc>
        <w:tc>
          <w:tcPr>
            <w:tcW w:w="2907" w:type="dxa"/>
          </w:tcPr>
          <w:p w14:paraId="209FFD31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4C0F195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物料类型</w:t>
            </w:r>
          </w:p>
        </w:tc>
      </w:tr>
      <w:tr w:rsidR="005568C7" w14:paraId="4842D61A" w14:textId="77777777">
        <w:trPr>
          <w:trHeight w:val="90"/>
        </w:trPr>
        <w:tc>
          <w:tcPr>
            <w:tcW w:w="2906" w:type="dxa"/>
          </w:tcPr>
          <w:p w14:paraId="57BEDF8E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lastRenderedPageBreak/>
              <w:t>UNIT</w:t>
            </w:r>
          </w:p>
        </w:tc>
        <w:tc>
          <w:tcPr>
            <w:tcW w:w="2907" w:type="dxa"/>
          </w:tcPr>
          <w:p w14:paraId="509331B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9E60461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单位</w:t>
            </w:r>
          </w:p>
        </w:tc>
      </w:tr>
      <w:tr w:rsidR="005568C7" w14:paraId="79C4023A" w14:textId="77777777">
        <w:tc>
          <w:tcPr>
            <w:tcW w:w="2906" w:type="dxa"/>
          </w:tcPr>
          <w:p w14:paraId="471C8D9E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EQPCATEGORY</w:t>
            </w:r>
          </w:p>
        </w:tc>
        <w:tc>
          <w:tcPr>
            <w:tcW w:w="2907" w:type="dxa"/>
          </w:tcPr>
          <w:p w14:paraId="2D71CF0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21EFC5C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设备类别</w:t>
            </w:r>
          </w:p>
        </w:tc>
      </w:tr>
      <w:tr w:rsidR="005568C7" w14:paraId="793D1902" w14:textId="77777777">
        <w:tc>
          <w:tcPr>
            <w:tcW w:w="2906" w:type="dxa"/>
          </w:tcPr>
          <w:p w14:paraId="6F965CBC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EQPTYPE</w:t>
            </w:r>
          </w:p>
        </w:tc>
        <w:tc>
          <w:tcPr>
            <w:tcW w:w="2907" w:type="dxa"/>
          </w:tcPr>
          <w:p w14:paraId="76709E31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5971AE6B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设备型号</w:t>
            </w:r>
          </w:p>
        </w:tc>
      </w:tr>
      <w:tr w:rsidR="005568C7" w14:paraId="28F6E68B" w14:textId="77777777">
        <w:trPr>
          <w:trHeight w:val="316"/>
        </w:trPr>
        <w:tc>
          <w:tcPr>
            <w:tcW w:w="2906" w:type="dxa"/>
          </w:tcPr>
          <w:p w14:paraId="37F54F46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USEREQU</w:t>
            </w:r>
          </w:p>
        </w:tc>
        <w:tc>
          <w:tcPr>
            <w:tcW w:w="2907" w:type="dxa"/>
          </w:tcPr>
          <w:p w14:paraId="58EEF97C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2E5E7B5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机台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映射关系</w:t>
            </w:r>
          </w:p>
        </w:tc>
      </w:tr>
      <w:tr w:rsidR="005568C7" w14:paraId="3333F689" w14:textId="77777777">
        <w:trPr>
          <w:trHeight w:val="90"/>
        </w:trPr>
        <w:tc>
          <w:tcPr>
            <w:tcW w:w="2906" w:type="dxa"/>
          </w:tcPr>
          <w:p w14:paraId="22F72988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</w:t>
            </w:r>
          </w:p>
        </w:tc>
        <w:tc>
          <w:tcPr>
            <w:tcW w:w="2907" w:type="dxa"/>
          </w:tcPr>
          <w:p w14:paraId="7F01015F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49E97D7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所有物料</w:t>
            </w:r>
          </w:p>
        </w:tc>
      </w:tr>
      <w:tr w:rsidR="005568C7" w14:paraId="69BCAD5E" w14:textId="77777777">
        <w:trPr>
          <w:trHeight w:val="316"/>
        </w:trPr>
        <w:tc>
          <w:tcPr>
            <w:tcW w:w="2906" w:type="dxa"/>
          </w:tcPr>
          <w:p w14:paraId="6B85C108" w14:textId="77777777" w:rsidR="005568C7" w:rsidRDefault="00436414">
            <w:pPr>
              <w:pStyle w:val="aff8"/>
              <w:ind w:firstLine="420"/>
              <w:rPr>
                <w:b/>
                <w:bCs/>
              </w:rPr>
            </w:pPr>
            <w:r>
              <w:rPr>
                <w:rFonts w:hint="eastAsia"/>
              </w:rPr>
              <w:t>SHIFTCOMBO</w:t>
            </w:r>
          </w:p>
        </w:tc>
        <w:tc>
          <w:tcPr>
            <w:tcW w:w="2907" w:type="dxa"/>
          </w:tcPr>
          <w:p w14:paraId="054B32E4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0EC065B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班次下拉列表</w:t>
            </w:r>
          </w:p>
        </w:tc>
      </w:tr>
      <w:tr w:rsidR="005568C7" w14:paraId="169A21A7" w14:textId="77777777">
        <w:trPr>
          <w:trHeight w:val="316"/>
        </w:trPr>
        <w:tc>
          <w:tcPr>
            <w:tcW w:w="2906" w:type="dxa"/>
          </w:tcPr>
          <w:p w14:paraId="0653E6F6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TEAMCOMBO</w:t>
            </w:r>
          </w:p>
        </w:tc>
        <w:tc>
          <w:tcPr>
            <w:tcW w:w="2907" w:type="dxa"/>
          </w:tcPr>
          <w:p w14:paraId="5BD02FDA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5CC898C8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班组下拉</w:t>
            </w:r>
          </w:p>
        </w:tc>
      </w:tr>
      <w:tr w:rsidR="005568C7" w14:paraId="05D3EE68" w14:textId="77777777">
        <w:trPr>
          <w:trHeight w:val="316"/>
        </w:trPr>
        <w:tc>
          <w:tcPr>
            <w:tcW w:w="2906" w:type="dxa"/>
          </w:tcPr>
          <w:p w14:paraId="3209B3D9" w14:textId="77777777" w:rsidR="005568C7" w:rsidRDefault="00436414">
            <w:pPr>
              <w:pStyle w:val="aff8"/>
              <w:ind w:firstLine="420"/>
            </w:pPr>
            <w:r>
              <w:t>TRANSM</w:t>
            </w:r>
            <w:r>
              <w:rPr>
                <w:rFonts w:hint="eastAsia"/>
              </w:rPr>
              <w:t>COMBO</w:t>
            </w:r>
          </w:p>
        </w:tc>
        <w:tc>
          <w:tcPr>
            <w:tcW w:w="2907" w:type="dxa"/>
          </w:tcPr>
          <w:p w14:paraId="39455DCE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52C76BD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发射机下拉</w:t>
            </w:r>
          </w:p>
        </w:tc>
      </w:tr>
      <w:tr w:rsidR="005568C7" w14:paraId="0D0EE5D4" w14:textId="77777777">
        <w:trPr>
          <w:trHeight w:val="316"/>
        </w:trPr>
        <w:tc>
          <w:tcPr>
            <w:tcW w:w="2906" w:type="dxa"/>
          </w:tcPr>
          <w:p w14:paraId="2E6DB2AC" w14:textId="77777777" w:rsidR="005568C7" w:rsidRDefault="00436414">
            <w:pPr>
              <w:pStyle w:val="aff8"/>
              <w:ind w:firstLine="420"/>
            </w:pPr>
            <w:r>
              <w:t>FILTERSCOMBO</w:t>
            </w:r>
          </w:p>
        </w:tc>
        <w:tc>
          <w:tcPr>
            <w:tcW w:w="2907" w:type="dxa"/>
          </w:tcPr>
          <w:p w14:paraId="416C2E6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E3BF40F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成型机下拉</w:t>
            </w:r>
          </w:p>
        </w:tc>
      </w:tr>
      <w:tr w:rsidR="005568C7" w14:paraId="77ACC0BC" w14:textId="77777777">
        <w:trPr>
          <w:trHeight w:val="316"/>
        </w:trPr>
        <w:tc>
          <w:tcPr>
            <w:tcW w:w="2906" w:type="dxa"/>
          </w:tcPr>
          <w:p w14:paraId="0F93AB98" w14:textId="77777777" w:rsidR="005568C7" w:rsidRDefault="00436414">
            <w:pPr>
              <w:pStyle w:val="aff8"/>
              <w:ind w:firstLine="420"/>
            </w:pPr>
            <w:r>
              <w:t>BOXERSCOMBO</w:t>
            </w:r>
          </w:p>
        </w:tc>
        <w:tc>
          <w:tcPr>
            <w:tcW w:w="2907" w:type="dxa"/>
          </w:tcPr>
          <w:p w14:paraId="2F2A94D3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F9C3BBF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封箱机下拉</w:t>
            </w:r>
          </w:p>
        </w:tc>
      </w:tr>
      <w:tr w:rsidR="005568C7" w14:paraId="43584A7B" w14:textId="77777777">
        <w:trPr>
          <w:trHeight w:val="316"/>
        </w:trPr>
        <w:tc>
          <w:tcPr>
            <w:tcW w:w="2906" w:type="dxa"/>
          </w:tcPr>
          <w:p w14:paraId="396AEEE6" w14:textId="77777777" w:rsidR="005568C7" w:rsidRDefault="00436414">
            <w:pPr>
              <w:pStyle w:val="aff8"/>
              <w:ind w:firstLine="420"/>
            </w:pPr>
            <w:r>
              <w:t>PACKERSCOMBO</w:t>
            </w:r>
          </w:p>
        </w:tc>
        <w:tc>
          <w:tcPr>
            <w:tcW w:w="2907" w:type="dxa"/>
          </w:tcPr>
          <w:p w14:paraId="565BB81B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17B2D9C0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包装机下拉</w:t>
            </w:r>
          </w:p>
        </w:tc>
      </w:tr>
      <w:tr w:rsidR="005568C7" w14:paraId="2BBB719A" w14:textId="77777777">
        <w:trPr>
          <w:trHeight w:val="316"/>
        </w:trPr>
        <w:tc>
          <w:tcPr>
            <w:tcW w:w="2906" w:type="dxa"/>
          </w:tcPr>
          <w:p w14:paraId="2D2E1F36" w14:textId="77777777" w:rsidR="005568C7" w:rsidRDefault="00436414">
            <w:pPr>
              <w:pStyle w:val="aff8"/>
              <w:ind w:firstLine="420"/>
            </w:pPr>
            <w:r>
              <w:t>ROLLERSCOMBO</w:t>
            </w:r>
          </w:p>
        </w:tc>
        <w:tc>
          <w:tcPr>
            <w:tcW w:w="2907" w:type="dxa"/>
          </w:tcPr>
          <w:p w14:paraId="5D701BE1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0EA6899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卷烟机下拉</w:t>
            </w:r>
          </w:p>
        </w:tc>
      </w:tr>
      <w:tr w:rsidR="005568C7" w14:paraId="409A0502" w14:textId="77777777">
        <w:trPr>
          <w:trHeight w:val="365"/>
        </w:trPr>
        <w:tc>
          <w:tcPr>
            <w:tcW w:w="2906" w:type="dxa"/>
          </w:tcPr>
          <w:p w14:paraId="5101E761" w14:textId="77777777" w:rsidR="005568C7" w:rsidRDefault="00436414">
            <w:pPr>
              <w:pStyle w:val="aff8"/>
              <w:ind w:firstLine="420"/>
            </w:pPr>
            <w:r>
              <w:t>ALLEQPSCOMBO</w:t>
            </w:r>
          </w:p>
        </w:tc>
        <w:tc>
          <w:tcPr>
            <w:tcW w:w="2907" w:type="dxa"/>
          </w:tcPr>
          <w:p w14:paraId="5116443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5E42B802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所有设备下拉</w:t>
            </w:r>
          </w:p>
        </w:tc>
      </w:tr>
      <w:tr w:rsidR="005568C7" w14:paraId="4024B3AE" w14:textId="77777777">
        <w:trPr>
          <w:trHeight w:val="316"/>
        </w:trPr>
        <w:tc>
          <w:tcPr>
            <w:tcW w:w="2906" w:type="dxa"/>
          </w:tcPr>
          <w:p w14:paraId="6FBF0739" w14:textId="77777777" w:rsidR="005568C7" w:rsidRDefault="00436414">
            <w:pPr>
              <w:pStyle w:val="aff8"/>
              <w:ind w:firstLine="420"/>
            </w:pPr>
            <w:r>
              <w:t>EQPTYPECOMBO</w:t>
            </w:r>
          </w:p>
        </w:tc>
        <w:tc>
          <w:tcPr>
            <w:tcW w:w="2907" w:type="dxa"/>
          </w:tcPr>
          <w:p w14:paraId="0E850C52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21366DF2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设备类型下拉</w:t>
            </w:r>
          </w:p>
        </w:tc>
      </w:tr>
      <w:tr w:rsidR="005568C7" w14:paraId="04B2AB24" w14:textId="77777777">
        <w:trPr>
          <w:trHeight w:val="316"/>
        </w:trPr>
        <w:tc>
          <w:tcPr>
            <w:tcW w:w="2906" w:type="dxa"/>
          </w:tcPr>
          <w:p w14:paraId="5B0E0116" w14:textId="77777777" w:rsidR="005568C7" w:rsidRDefault="00436414">
            <w:pPr>
              <w:pStyle w:val="aff8"/>
              <w:ind w:firstLine="420"/>
            </w:pPr>
            <w:r>
              <w:t>EQPCATEGORYCOMBO</w:t>
            </w:r>
          </w:p>
        </w:tc>
        <w:tc>
          <w:tcPr>
            <w:tcW w:w="2907" w:type="dxa"/>
          </w:tcPr>
          <w:p w14:paraId="434C91E4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B85BD0E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设备类别下拉</w:t>
            </w:r>
          </w:p>
        </w:tc>
      </w:tr>
      <w:tr w:rsidR="005568C7" w14:paraId="47255E7F" w14:textId="77777777">
        <w:trPr>
          <w:trHeight w:val="316"/>
        </w:trPr>
        <w:tc>
          <w:tcPr>
            <w:tcW w:w="2906" w:type="dxa"/>
          </w:tcPr>
          <w:p w14:paraId="555C2AAA" w14:textId="77777777" w:rsidR="005568C7" w:rsidRDefault="00436414">
            <w:pPr>
              <w:pStyle w:val="aff8"/>
              <w:ind w:firstLine="420"/>
            </w:pPr>
            <w:r>
              <w:t>UNITCOMBO</w:t>
            </w:r>
          </w:p>
        </w:tc>
        <w:tc>
          <w:tcPr>
            <w:tcW w:w="2907" w:type="dxa"/>
          </w:tcPr>
          <w:p w14:paraId="4BDDAA8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11E2DC2D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单位下拉</w:t>
            </w:r>
          </w:p>
        </w:tc>
      </w:tr>
      <w:tr w:rsidR="005568C7" w14:paraId="66231F05" w14:textId="77777777">
        <w:trPr>
          <w:trHeight w:val="316"/>
        </w:trPr>
        <w:tc>
          <w:tcPr>
            <w:tcW w:w="2906" w:type="dxa"/>
          </w:tcPr>
          <w:p w14:paraId="7FA71828" w14:textId="77777777" w:rsidR="005568C7" w:rsidRDefault="00436414">
            <w:pPr>
              <w:pStyle w:val="aff8"/>
              <w:ind w:firstLine="420"/>
            </w:pPr>
            <w:r>
              <w:t>MATTYPECOMBO</w:t>
            </w:r>
          </w:p>
        </w:tc>
        <w:tc>
          <w:tcPr>
            <w:tcW w:w="2907" w:type="dxa"/>
          </w:tcPr>
          <w:p w14:paraId="4856B78F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41CCBAB2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物料类型下拉</w:t>
            </w:r>
          </w:p>
        </w:tc>
      </w:tr>
      <w:tr w:rsidR="005568C7" w14:paraId="4B20681E" w14:textId="77777777">
        <w:trPr>
          <w:trHeight w:val="396"/>
        </w:trPr>
        <w:tc>
          <w:tcPr>
            <w:tcW w:w="2906" w:type="dxa"/>
          </w:tcPr>
          <w:p w14:paraId="6C69F348" w14:textId="77777777" w:rsidR="005568C7" w:rsidRDefault="00436414">
            <w:pPr>
              <w:pStyle w:val="aff8"/>
              <w:ind w:firstLine="420"/>
            </w:pPr>
            <w:r>
              <w:t>MATGRPCOMBO</w:t>
            </w:r>
          </w:p>
        </w:tc>
        <w:tc>
          <w:tcPr>
            <w:tcW w:w="2907" w:type="dxa"/>
          </w:tcPr>
          <w:p w14:paraId="37A703A6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1D43BFC3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物料组下拉</w:t>
            </w:r>
          </w:p>
        </w:tc>
      </w:tr>
      <w:tr w:rsidR="005568C7" w14:paraId="32351DF7" w14:textId="77777777">
        <w:trPr>
          <w:trHeight w:val="316"/>
        </w:trPr>
        <w:tc>
          <w:tcPr>
            <w:tcW w:w="2906" w:type="dxa"/>
          </w:tcPr>
          <w:p w14:paraId="35471D4B" w14:textId="77777777" w:rsidR="005568C7" w:rsidRDefault="00436414">
            <w:pPr>
              <w:pStyle w:val="aff8"/>
              <w:ind w:firstLine="420"/>
            </w:pPr>
            <w:r>
              <w:t>MATFILTERCOMBO</w:t>
            </w:r>
          </w:p>
        </w:tc>
        <w:tc>
          <w:tcPr>
            <w:tcW w:w="2907" w:type="dxa"/>
          </w:tcPr>
          <w:p w14:paraId="043B8A49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7B34C34B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滤棒下拉</w:t>
            </w:r>
          </w:p>
        </w:tc>
      </w:tr>
      <w:tr w:rsidR="005568C7" w14:paraId="5927BDDA" w14:textId="77777777">
        <w:trPr>
          <w:trHeight w:val="316"/>
        </w:trPr>
        <w:tc>
          <w:tcPr>
            <w:tcW w:w="2906" w:type="dxa"/>
          </w:tcPr>
          <w:p w14:paraId="3ACB612D" w14:textId="77777777" w:rsidR="005568C7" w:rsidRDefault="00436414">
            <w:pPr>
              <w:pStyle w:val="aff8"/>
              <w:ind w:firstLine="420"/>
            </w:pPr>
            <w:r>
              <w:t>MATPRODCOMBO</w:t>
            </w:r>
          </w:p>
        </w:tc>
        <w:tc>
          <w:tcPr>
            <w:tcW w:w="2907" w:type="dxa"/>
          </w:tcPr>
          <w:p w14:paraId="275BCA06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7621762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成品下拉</w:t>
            </w:r>
          </w:p>
        </w:tc>
      </w:tr>
    </w:tbl>
    <w:p w14:paraId="64AB3753" w14:textId="77777777" w:rsidR="005568C7" w:rsidRDefault="005568C7">
      <w:pPr>
        <w:pStyle w:val="aff8"/>
        <w:ind w:firstLine="420"/>
      </w:pPr>
    </w:p>
    <w:p w14:paraId="34A49139" w14:textId="0DD0186D" w:rsidR="002A0414" w:rsidRDefault="002A0414" w:rsidP="002A0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班次班组</w:t>
      </w:r>
    </w:p>
    <w:p w14:paraId="109614F8" w14:textId="77777777" w:rsidR="002A0414" w:rsidRDefault="002A0414" w:rsidP="005A06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68AF15CE" w14:textId="06053BF0" w:rsidR="002A0414" w:rsidRPr="005A0644" w:rsidRDefault="005A0644" w:rsidP="005A06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5A0644">
        <w:rPr>
          <w:sz w:val="32"/>
          <w:szCs w:val="32"/>
          <w:highlight w:val="cyan"/>
        </w:rPr>
        <w:t>s</w:t>
      </w:r>
      <w:r w:rsidRPr="005A0644">
        <w:rPr>
          <w:rFonts w:hint="eastAsia"/>
          <w:sz w:val="32"/>
          <w:szCs w:val="32"/>
          <w:highlight w:val="cyan"/>
        </w:rPr>
        <w:t>hift</w:t>
      </w:r>
    </w:p>
    <w:p w14:paraId="315BC39E" w14:textId="77777777" w:rsidR="002A0414" w:rsidRDefault="002A0414" w:rsidP="005A0644">
      <w:pPr>
        <w:pStyle w:val="affe"/>
        <w:ind w:left="360" w:firstLineChars="0" w:firstLine="0"/>
        <w:rPr>
          <w:rFonts w:hint="eastAsia"/>
        </w:rPr>
      </w:pPr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2A0414" w14:paraId="1E0CEF75" w14:textId="77777777" w:rsidTr="00F32B9B">
        <w:tc>
          <w:tcPr>
            <w:tcW w:w="2906" w:type="dxa"/>
            <w:shd w:val="clear" w:color="auto" w:fill="FABF8F" w:themeFill="accent6" w:themeFillTint="99"/>
          </w:tcPr>
          <w:p w14:paraId="286C5FF6" w14:textId="77777777" w:rsidR="002A0414" w:rsidRDefault="002A0414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60AA38DB" w14:textId="77777777" w:rsidR="002A0414" w:rsidRDefault="002A0414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7D541740" w14:textId="77777777" w:rsidR="002A0414" w:rsidRDefault="002A0414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2A0414" w14:paraId="74F1D63B" w14:textId="77777777" w:rsidTr="00F32B9B">
        <w:trPr>
          <w:trHeight w:val="818"/>
        </w:trPr>
        <w:tc>
          <w:tcPr>
            <w:tcW w:w="2906" w:type="dxa"/>
          </w:tcPr>
          <w:p w14:paraId="39CE79CC" w14:textId="337B074C" w:rsidR="002A0414" w:rsidRDefault="005A0644" w:rsidP="00F32B9B">
            <w:pPr>
              <w:pStyle w:val="aff8"/>
              <w:ind w:firstLineChars="0" w:firstLine="0"/>
            </w:pPr>
            <w:r>
              <w:rPr>
                <w:rFonts w:hint="eastAsia"/>
              </w:rPr>
              <w:t>s</w:t>
            </w:r>
            <w:r>
              <w:t>hift</w:t>
            </w:r>
          </w:p>
          <w:p w14:paraId="41235496" w14:textId="11D3B27F" w:rsidR="002A0414" w:rsidRDefault="002A0414" w:rsidP="00F32B9B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2907" w:type="dxa"/>
          </w:tcPr>
          <w:p w14:paraId="13CD121B" w14:textId="77777777" w:rsidR="005A0644" w:rsidRDefault="005A0644" w:rsidP="00F32B9B">
            <w:pPr>
              <w:pStyle w:val="aff8"/>
              <w:ind w:firstLineChars="0" w:firstLine="0"/>
            </w:pPr>
            <w:r>
              <w:rPr>
                <w:rFonts w:hint="eastAsia"/>
              </w:rPr>
              <w:t>I</w:t>
            </w:r>
            <w:r>
              <w:t xml:space="preserve">D </w:t>
            </w:r>
            <w:r>
              <w:rPr>
                <w:rFonts w:hint="eastAsia"/>
              </w:rPr>
              <w:t>班次</w:t>
            </w:r>
          </w:p>
          <w:p w14:paraId="246D6A34" w14:textId="3B6B05DF" w:rsidR="005A0644" w:rsidRDefault="005A0644" w:rsidP="00F32B9B">
            <w:pPr>
              <w:pStyle w:val="aff8"/>
              <w:ind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t xml:space="preserve">eam </w:t>
            </w:r>
            <w:r>
              <w:rPr>
                <w:rFonts w:hint="eastAsia"/>
              </w:rPr>
              <w:t>班组</w:t>
            </w:r>
          </w:p>
        </w:tc>
        <w:tc>
          <w:tcPr>
            <w:tcW w:w="2907" w:type="dxa"/>
          </w:tcPr>
          <w:p w14:paraId="14900A8F" w14:textId="108D81A4" w:rsidR="002A0414" w:rsidRDefault="005A0644" w:rsidP="00F32B9B">
            <w:pPr>
              <w:pStyle w:val="aff8"/>
              <w:ind w:firstLine="420"/>
            </w:pPr>
            <w:r>
              <w:rPr>
                <w:rFonts w:hint="eastAsia"/>
              </w:rPr>
              <w:t>1</w:t>
            </w:r>
            <w:r>
              <w:t xml:space="preserve"> 2 3</w:t>
            </w:r>
          </w:p>
        </w:tc>
      </w:tr>
      <w:tr w:rsidR="002A0414" w14:paraId="29722911" w14:textId="77777777" w:rsidTr="00F32B9B">
        <w:tc>
          <w:tcPr>
            <w:tcW w:w="2906" w:type="dxa"/>
          </w:tcPr>
          <w:p w14:paraId="7CB47DCE" w14:textId="77777777" w:rsidR="002A0414" w:rsidRDefault="002A0414" w:rsidP="00F32B9B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34B4917" w14:textId="77777777" w:rsidR="002A0414" w:rsidRDefault="002A0414" w:rsidP="00F32B9B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A3FB791" w14:textId="77777777" w:rsidR="002A0414" w:rsidRDefault="002A0414" w:rsidP="00F32B9B">
            <w:pPr>
              <w:pStyle w:val="aff8"/>
              <w:ind w:firstLine="420"/>
            </w:pPr>
          </w:p>
        </w:tc>
      </w:tr>
    </w:tbl>
    <w:p w14:paraId="5ECEE737" w14:textId="4289145A" w:rsidR="005A0644" w:rsidRDefault="005A0644" w:rsidP="005A0644">
      <w:pPr>
        <w:pStyle w:val="aff8"/>
        <w:ind w:firstLineChars="0" w:firstLine="0"/>
      </w:pPr>
    </w:p>
    <w:p w14:paraId="1FDEA5B3" w14:textId="3B87982C" w:rsidR="005A0644" w:rsidRDefault="005A0644" w:rsidP="005A0644">
      <w:pPr>
        <w:pStyle w:val="aff8"/>
        <w:ind w:firstLineChars="0" w:firstLine="0"/>
      </w:pPr>
    </w:p>
    <w:p w14:paraId="1496F67E" w14:textId="38C74696" w:rsidR="005A0644" w:rsidRDefault="005A0644" w:rsidP="005A064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排班</w:t>
      </w:r>
    </w:p>
    <w:p w14:paraId="7E7AF186" w14:textId="77777777" w:rsidR="005A0644" w:rsidRDefault="005A0644" w:rsidP="005A06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4D9092E5" w14:textId="3C2B277E" w:rsidR="005A0644" w:rsidRPr="005A0644" w:rsidRDefault="005A0644" w:rsidP="005A06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>
        <w:rPr>
          <w:rFonts w:hint="eastAsia"/>
          <w:sz w:val="32"/>
          <w:szCs w:val="32"/>
          <w:highlight w:val="cyan"/>
        </w:rPr>
        <w:t>ca</w:t>
      </w:r>
      <w:r>
        <w:rPr>
          <w:sz w:val="32"/>
          <w:szCs w:val="32"/>
        </w:rPr>
        <w:t>lendar</w:t>
      </w:r>
    </w:p>
    <w:p w14:paraId="3E6046B7" w14:textId="77777777" w:rsidR="005A0644" w:rsidRDefault="005A0644" w:rsidP="005A0644">
      <w:pPr>
        <w:pStyle w:val="affe"/>
        <w:ind w:left="360" w:firstLineChars="0" w:firstLine="0"/>
        <w:rPr>
          <w:rFonts w:hint="eastAsia"/>
        </w:rPr>
      </w:pPr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1242"/>
        <w:gridCol w:w="5812"/>
        <w:gridCol w:w="1666"/>
      </w:tblGrid>
      <w:tr w:rsidR="005A0644" w14:paraId="437C5D50" w14:textId="77777777" w:rsidTr="005A0644">
        <w:tc>
          <w:tcPr>
            <w:tcW w:w="1242" w:type="dxa"/>
            <w:shd w:val="clear" w:color="auto" w:fill="FABF8F" w:themeFill="accent6" w:themeFillTint="99"/>
          </w:tcPr>
          <w:p w14:paraId="0E85A70F" w14:textId="77777777" w:rsidR="005A0644" w:rsidRDefault="005A0644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Key</w:t>
            </w:r>
          </w:p>
        </w:tc>
        <w:tc>
          <w:tcPr>
            <w:tcW w:w="5812" w:type="dxa"/>
            <w:shd w:val="clear" w:color="auto" w:fill="FABF8F" w:themeFill="accent6" w:themeFillTint="99"/>
          </w:tcPr>
          <w:p w14:paraId="3866B65A" w14:textId="77777777" w:rsidR="005A0644" w:rsidRDefault="005A0644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1666" w:type="dxa"/>
            <w:shd w:val="clear" w:color="auto" w:fill="FABF8F" w:themeFill="accent6" w:themeFillTint="99"/>
          </w:tcPr>
          <w:p w14:paraId="576E749C" w14:textId="77777777" w:rsidR="005A0644" w:rsidRDefault="005A0644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A0644" w14:paraId="1C85B092" w14:textId="77777777" w:rsidTr="005A0644">
        <w:trPr>
          <w:trHeight w:val="818"/>
        </w:trPr>
        <w:tc>
          <w:tcPr>
            <w:tcW w:w="1242" w:type="dxa"/>
          </w:tcPr>
          <w:p w14:paraId="15149B55" w14:textId="5B56FFD8" w:rsidR="005A0644" w:rsidRDefault="005A0644" w:rsidP="00F32B9B">
            <w:pPr>
              <w:pStyle w:val="aff8"/>
              <w:ind w:firstLineChars="0" w:firstLine="0"/>
            </w:pPr>
            <w:r>
              <w:t>calendar</w:t>
            </w:r>
          </w:p>
          <w:p w14:paraId="5297DA7A" w14:textId="77777777" w:rsidR="005A0644" w:rsidRDefault="005A0644" w:rsidP="00F32B9B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5812" w:type="dxa"/>
          </w:tcPr>
          <w:p w14:paraId="431C76A8" w14:textId="77777777" w:rsidR="005A0644" w:rsidRDefault="005A0644" w:rsidP="005A0644">
            <w:pPr>
              <w:pStyle w:val="aff8"/>
              <w:ind w:firstLine="420"/>
            </w:pPr>
            <w:r>
              <w:t>{</w:t>
            </w:r>
          </w:p>
          <w:p w14:paraId="3600E16D" w14:textId="77777777" w:rsidR="005A0644" w:rsidRDefault="005A0644" w:rsidP="005A0644">
            <w:pPr>
              <w:pStyle w:val="aff8"/>
              <w:ind w:firstLine="420"/>
            </w:pPr>
            <w:r>
              <w:tab/>
              <w:t>"id": "8aa73a8374afef430174b50780900334",</w:t>
            </w:r>
          </w:p>
          <w:p w14:paraId="5AD4D6A2" w14:textId="77777777" w:rsidR="005A0644" w:rsidRDefault="005A0644" w:rsidP="005A0644">
            <w:pPr>
              <w:pStyle w:val="aff8"/>
              <w:ind w:firstLine="420"/>
            </w:pPr>
            <w:r>
              <w:tab/>
              <w:t>"team": "2",</w:t>
            </w:r>
          </w:p>
          <w:p w14:paraId="323ADBFF" w14:textId="77777777" w:rsidR="005A0644" w:rsidRDefault="005A0644" w:rsidP="005A0644">
            <w:pPr>
              <w:pStyle w:val="aff8"/>
              <w:ind w:firstLine="420"/>
            </w:pPr>
            <w:r>
              <w:tab/>
              <w:t>"shift": "1",</w:t>
            </w:r>
          </w:p>
          <w:p w14:paraId="171682A2" w14:textId="77777777" w:rsidR="005A0644" w:rsidRDefault="005A0644" w:rsidP="005A0644">
            <w:pPr>
              <w:pStyle w:val="aff8"/>
              <w:ind w:firstLine="420"/>
            </w:pPr>
            <w:r>
              <w:tab/>
              <w:t>"workshop": "1",</w:t>
            </w:r>
          </w:p>
          <w:p w14:paraId="559E2EC8" w14:textId="77777777" w:rsidR="005A0644" w:rsidRDefault="005A0644" w:rsidP="005A0644">
            <w:pPr>
              <w:pStyle w:val="aff8"/>
              <w:ind w:firstLine="420"/>
            </w:pPr>
            <w:r>
              <w:tab/>
              <w:t>"date_": "2020-09-25 00:00:00",</w:t>
            </w:r>
          </w:p>
          <w:p w14:paraId="307595C2" w14:textId="77777777" w:rsidR="005A0644" w:rsidRDefault="005A0644" w:rsidP="005A0644">
            <w:pPr>
              <w:pStyle w:val="aff8"/>
              <w:ind w:firstLine="420"/>
            </w:pPr>
            <w:r>
              <w:tab/>
              <w:t>"stim": "2020-09-25 07:30:00",</w:t>
            </w:r>
          </w:p>
          <w:p w14:paraId="29FF0AEB" w14:textId="77777777" w:rsidR="005A0644" w:rsidRDefault="005A0644" w:rsidP="005A0644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etim</w:t>
            </w:r>
            <w:proofErr w:type="spellEnd"/>
            <w:r>
              <w:t>": "2020-09-25 17:30:00",</w:t>
            </w:r>
          </w:p>
          <w:p w14:paraId="3852B23D" w14:textId="77777777" w:rsidR="005A0644" w:rsidRDefault="005A0644" w:rsidP="005A0644">
            <w:pPr>
              <w:pStyle w:val="aff8"/>
              <w:ind w:firstLine="420"/>
            </w:pPr>
            <w:r>
              <w:tab/>
              <w:t>"del": 0</w:t>
            </w:r>
          </w:p>
          <w:p w14:paraId="32B6B6BF" w14:textId="578C91F8" w:rsidR="005A0644" w:rsidRDefault="005A0644" w:rsidP="005A0644">
            <w:pPr>
              <w:pStyle w:val="aff8"/>
              <w:ind w:firstLineChars="0" w:firstLine="0"/>
              <w:rPr>
                <w:rFonts w:hint="eastAsia"/>
              </w:rPr>
            </w:pPr>
            <w:r>
              <w:t>}</w:t>
            </w:r>
          </w:p>
        </w:tc>
        <w:tc>
          <w:tcPr>
            <w:tcW w:w="1666" w:type="dxa"/>
          </w:tcPr>
          <w:p w14:paraId="268D79C8" w14:textId="0E9C60FE" w:rsidR="005A0644" w:rsidRDefault="005A0644" w:rsidP="00F32B9B">
            <w:pPr>
              <w:pStyle w:val="aff8"/>
              <w:ind w:firstLine="420"/>
            </w:pPr>
          </w:p>
        </w:tc>
      </w:tr>
      <w:tr w:rsidR="005A0644" w14:paraId="67EED778" w14:textId="77777777" w:rsidTr="005A0644">
        <w:tc>
          <w:tcPr>
            <w:tcW w:w="1242" w:type="dxa"/>
          </w:tcPr>
          <w:p w14:paraId="4FD38C62" w14:textId="77777777" w:rsidR="005A0644" w:rsidRDefault="005A0644" w:rsidP="00F32B9B">
            <w:pPr>
              <w:pStyle w:val="aff8"/>
              <w:ind w:firstLine="420"/>
            </w:pPr>
          </w:p>
        </w:tc>
        <w:tc>
          <w:tcPr>
            <w:tcW w:w="5812" w:type="dxa"/>
          </w:tcPr>
          <w:p w14:paraId="01BD600D" w14:textId="77777777" w:rsidR="005A0644" w:rsidRDefault="005A0644" w:rsidP="00F32B9B">
            <w:pPr>
              <w:pStyle w:val="aff8"/>
              <w:ind w:firstLine="420"/>
            </w:pPr>
          </w:p>
        </w:tc>
        <w:tc>
          <w:tcPr>
            <w:tcW w:w="1666" w:type="dxa"/>
          </w:tcPr>
          <w:p w14:paraId="591A7B08" w14:textId="77777777" w:rsidR="005A0644" w:rsidRDefault="005A0644" w:rsidP="00F32B9B">
            <w:pPr>
              <w:pStyle w:val="aff8"/>
              <w:ind w:firstLine="420"/>
            </w:pPr>
          </w:p>
        </w:tc>
      </w:tr>
    </w:tbl>
    <w:p w14:paraId="5BE5A926" w14:textId="6CDCC9F2" w:rsidR="005A0644" w:rsidRDefault="005A0644" w:rsidP="005A0644">
      <w:pPr>
        <w:pStyle w:val="aff8"/>
        <w:ind w:firstLineChars="0" w:firstLine="0"/>
      </w:pPr>
    </w:p>
    <w:p w14:paraId="3AE52BA2" w14:textId="13670934" w:rsidR="003C35BE" w:rsidRDefault="003C35BE" w:rsidP="003C35BE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工单</w:t>
      </w:r>
    </w:p>
    <w:p w14:paraId="04C7A9F7" w14:textId="77777777" w:rsidR="003C35BE" w:rsidRDefault="003C35BE" w:rsidP="003C35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7AD02079" w14:textId="453F09ED" w:rsidR="003C35BE" w:rsidRPr="005A0644" w:rsidRDefault="003C35BE" w:rsidP="003C35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>
        <w:rPr>
          <w:sz w:val="32"/>
          <w:szCs w:val="32"/>
          <w:highlight w:val="cyan"/>
        </w:rPr>
        <w:t>w</w:t>
      </w:r>
      <w:r>
        <w:rPr>
          <w:rFonts w:hint="eastAsia"/>
          <w:sz w:val="32"/>
          <w:szCs w:val="32"/>
          <w:highlight w:val="cyan"/>
        </w:rPr>
        <w:t>or</w:t>
      </w:r>
      <w:r>
        <w:rPr>
          <w:sz w:val="32"/>
          <w:szCs w:val="32"/>
        </w:rPr>
        <w:t>korder</w:t>
      </w:r>
    </w:p>
    <w:p w14:paraId="1D7AC78E" w14:textId="77777777" w:rsidR="003C35BE" w:rsidRDefault="003C35BE" w:rsidP="003C35BE">
      <w:pPr>
        <w:pStyle w:val="affe"/>
        <w:ind w:left="360" w:firstLineChars="0" w:firstLine="0"/>
        <w:rPr>
          <w:rFonts w:hint="eastAsia"/>
        </w:rPr>
      </w:pPr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1242"/>
        <w:gridCol w:w="5812"/>
        <w:gridCol w:w="1666"/>
      </w:tblGrid>
      <w:tr w:rsidR="003C35BE" w14:paraId="27D433F1" w14:textId="77777777" w:rsidTr="00F32B9B">
        <w:tc>
          <w:tcPr>
            <w:tcW w:w="1242" w:type="dxa"/>
            <w:shd w:val="clear" w:color="auto" w:fill="FABF8F" w:themeFill="accent6" w:themeFillTint="99"/>
          </w:tcPr>
          <w:p w14:paraId="0A466755" w14:textId="77777777" w:rsidR="003C35BE" w:rsidRDefault="003C35BE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5812" w:type="dxa"/>
            <w:shd w:val="clear" w:color="auto" w:fill="FABF8F" w:themeFill="accent6" w:themeFillTint="99"/>
          </w:tcPr>
          <w:p w14:paraId="49F6EC10" w14:textId="77777777" w:rsidR="003C35BE" w:rsidRDefault="003C35BE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1666" w:type="dxa"/>
            <w:shd w:val="clear" w:color="auto" w:fill="FABF8F" w:themeFill="accent6" w:themeFillTint="99"/>
          </w:tcPr>
          <w:p w14:paraId="20CB06E5" w14:textId="77777777" w:rsidR="003C35BE" w:rsidRDefault="003C35BE" w:rsidP="00F32B9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3C35BE" w14:paraId="4F7ED8ED" w14:textId="77777777" w:rsidTr="00F32B9B">
        <w:trPr>
          <w:trHeight w:val="818"/>
        </w:trPr>
        <w:tc>
          <w:tcPr>
            <w:tcW w:w="1242" w:type="dxa"/>
          </w:tcPr>
          <w:p w14:paraId="12D97999" w14:textId="275F1BA8" w:rsidR="003C35BE" w:rsidRDefault="003C35BE" w:rsidP="00F32B9B">
            <w:pPr>
              <w:pStyle w:val="aff8"/>
              <w:ind w:firstLineChars="0" w:firstLine="0"/>
            </w:pPr>
            <w:r>
              <w:t>workorder</w:t>
            </w:r>
          </w:p>
          <w:p w14:paraId="3C1A9C47" w14:textId="77777777" w:rsidR="003C35BE" w:rsidRDefault="003C35BE" w:rsidP="00F32B9B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5812" w:type="dxa"/>
          </w:tcPr>
          <w:p w14:paraId="4D606B7C" w14:textId="77777777" w:rsidR="003C35BE" w:rsidRDefault="003C35BE" w:rsidP="00F32B9B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</w:t>
            </w:r>
            <w:r>
              <w:t xml:space="preserve"> Key 101 </w:t>
            </w:r>
            <w:r>
              <w:rPr>
                <w:rFonts w:hint="eastAsia"/>
              </w:rPr>
              <w:t>机台编码</w:t>
            </w:r>
          </w:p>
          <w:p w14:paraId="626CF0A8" w14:textId="77777777" w:rsidR="003C35BE" w:rsidRDefault="003C35BE" w:rsidP="003C35BE">
            <w:pPr>
              <w:pStyle w:val="aff8"/>
              <w:ind w:firstLine="420"/>
            </w:pPr>
            <w:r>
              <w:rPr>
                <w:rFonts w:hint="eastAsia"/>
              </w:rPr>
              <w:t xml:space="preserve"> </w:t>
            </w:r>
            <w:r>
              <w:t xml:space="preserve"> V</w:t>
            </w:r>
            <w:r>
              <w:rPr>
                <w:rFonts w:hint="eastAsia"/>
              </w:rPr>
              <w:t>al</w:t>
            </w:r>
            <w:r>
              <w:t xml:space="preserve">ue </w:t>
            </w:r>
            <w:r>
              <w:t>{</w:t>
            </w:r>
          </w:p>
          <w:p w14:paraId="08594290" w14:textId="77777777" w:rsidR="003C35BE" w:rsidRDefault="003C35BE" w:rsidP="003C35BE">
            <w:pPr>
              <w:pStyle w:val="aff8"/>
              <w:ind w:firstLine="420"/>
            </w:pPr>
            <w:r>
              <w:tab/>
              <w:t>"id": "8aa73a8374b8bfe90174be0db00c04e3",</w:t>
            </w:r>
          </w:p>
          <w:p w14:paraId="635B4682" w14:textId="77777777" w:rsidR="003C35BE" w:rsidRDefault="003C35BE" w:rsidP="003C35BE">
            <w:pPr>
              <w:pStyle w:val="aff8"/>
              <w:ind w:firstLine="420"/>
            </w:pPr>
            <w:r>
              <w:tab/>
              <w:t>"code": "F042020092511#010",</w:t>
            </w:r>
          </w:p>
          <w:p w14:paraId="3FACCBE8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bth</w:t>
            </w:r>
            <w:proofErr w:type="spellEnd"/>
            <w:r>
              <w:t>": "F042020092511",</w:t>
            </w:r>
          </w:p>
          <w:p w14:paraId="63176596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isNew</w:t>
            </w:r>
            <w:proofErr w:type="spellEnd"/>
            <w:r>
              <w:t>": 1,</w:t>
            </w:r>
          </w:p>
          <w:p w14:paraId="13A11153" w14:textId="77777777" w:rsidR="003C35BE" w:rsidRDefault="003C35BE" w:rsidP="003C35BE">
            <w:pPr>
              <w:pStyle w:val="aff8"/>
              <w:ind w:firstLine="420"/>
            </w:pPr>
            <w:r>
              <w:tab/>
              <w:t>"type": 3,</w:t>
            </w:r>
          </w:p>
          <w:p w14:paraId="25224ADC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prodType</w:t>
            </w:r>
            <w:proofErr w:type="spellEnd"/>
            <w:r>
              <w:t>": 1,</w:t>
            </w:r>
          </w:p>
          <w:p w14:paraId="2F9EAC1F" w14:textId="77777777" w:rsidR="003C35BE" w:rsidRDefault="003C35BE" w:rsidP="003C35BE">
            <w:pPr>
              <w:pStyle w:val="aff8"/>
              <w:ind w:firstLine="420"/>
            </w:pPr>
            <w:r>
              <w:tab/>
              <w:t>"shift": "1",</w:t>
            </w:r>
          </w:p>
          <w:p w14:paraId="753DDEB3" w14:textId="77777777" w:rsidR="003C35BE" w:rsidRDefault="003C35BE" w:rsidP="003C35BE">
            <w:pPr>
              <w:pStyle w:val="aff8"/>
              <w:ind w:firstLine="420"/>
            </w:pPr>
            <w:r>
              <w:tab/>
              <w:t>"team": "2",</w:t>
            </w:r>
          </w:p>
          <w:p w14:paraId="61957721" w14:textId="77777777" w:rsidR="003C35BE" w:rsidRDefault="003C35BE" w:rsidP="003C35BE">
            <w:pPr>
              <w:pStyle w:val="aff8"/>
              <w:ind w:firstLine="420"/>
            </w:pPr>
            <w:r>
              <w:tab/>
              <w:t>"eqp": "40289d81573c1e2f01573c260520000e",</w:t>
            </w:r>
          </w:p>
          <w:p w14:paraId="3E0821CD" w14:textId="77777777" w:rsidR="003C35BE" w:rsidRDefault="003C35BE" w:rsidP="003C35BE">
            <w:pPr>
              <w:pStyle w:val="aff8"/>
              <w:ind w:firstLine="420"/>
            </w:pPr>
            <w:r>
              <w:tab/>
              <w:t>"mat": "8aa73a8371a9f9ec0171aa09222a0075",</w:t>
            </w:r>
          </w:p>
          <w:p w14:paraId="59059621" w14:textId="77777777" w:rsidR="003C35BE" w:rsidRDefault="003C35BE" w:rsidP="003C35BE">
            <w:pPr>
              <w:pStyle w:val="aff8"/>
              <w:ind w:firstLine="420"/>
            </w:pPr>
            <w:r>
              <w:tab/>
              <w:t>"qty": 70,</w:t>
            </w:r>
          </w:p>
          <w:p w14:paraId="465D55F7" w14:textId="77777777" w:rsidR="003C35BE" w:rsidRDefault="003C35BE" w:rsidP="003C35BE">
            <w:pPr>
              <w:pStyle w:val="aff8"/>
              <w:ind w:firstLine="420"/>
            </w:pPr>
            <w:r>
              <w:tab/>
              <w:t>"unit": "402893a06ab43bc7016ab476547d006f",</w:t>
            </w:r>
          </w:p>
          <w:p w14:paraId="05B7C6BE" w14:textId="77777777" w:rsidR="003C35BE" w:rsidRDefault="003C35BE" w:rsidP="003C35BE">
            <w:pPr>
              <w:pStyle w:val="aff8"/>
              <w:ind w:firstLine="420"/>
            </w:pPr>
            <w:r>
              <w:tab/>
              <w:t>"date_": "2020-09-25 00:00:00",</w:t>
            </w:r>
          </w:p>
          <w:p w14:paraId="76500A9D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bomVersion</w:t>
            </w:r>
            <w:proofErr w:type="spellEnd"/>
            <w:r>
              <w:t>": "202009101131",</w:t>
            </w:r>
          </w:p>
          <w:p w14:paraId="77B40D96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sts</w:t>
            </w:r>
            <w:proofErr w:type="spellEnd"/>
            <w:r>
              <w:t>": 2,</w:t>
            </w:r>
          </w:p>
          <w:p w14:paraId="517A2AB4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isCheck</w:t>
            </w:r>
            <w:proofErr w:type="spellEnd"/>
            <w:r>
              <w:t>": 1,</w:t>
            </w:r>
          </w:p>
          <w:p w14:paraId="56C514EE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checkTime</w:t>
            </w:r>
            <w:proofErr w:type="spellEnd"/>
            <w:r>
              <w:t>": "2020-09-25 08:17:58",</w:t>
            </w:r>
          </w:p>
          <w:p w14:paraId="61C0CA9F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realStim</w:t>
            </w:r>
            <w:proofErr w:type="spellEnd"/>
            <w:r>
              <w:t>": "2020-09-25 08:19:39",</w:t>
            </w:r>
          </w:p>
          <w:p w14:paraId="3C2A1FA3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runSeq</w:t>
            </w:r>
            <w:proofErr w:type="spellEnd"/>
            <w:r>
              <w:t>": 0,</w:t>
            </w:r>
          </w:p>
          <w:p w14:paraId="370C7CF1" w14:textId="77777777" w:rsidR="003C35BE" w:rsidRDefault="003C35BE" w:rsidP="003C35BE">
            <w:pPr>
              <w:pStyle w:val="aff8"/>
              <w:ind w:firstLine="420"/>
            </w:pPr>
            <w:r>
              <w:lastRenderedPageBreak/>
              <w:tab/>
              <w:t>"enable": 1,</w:t>
            </w:r>
          </w:p>
          <w:p w14:paraId="75220363" w14:textId="77777777" w:rsidR="003C35BE" w:rsidRDefault="003C35BE" w:rsidP="003C35BE">
            <w:pPr>
              <w:pStyle w:val="aff8"/>
              <w:ind w:firstLine="420"/>
            </w:pPr>
            <w:r>
              <w:tab/>
              <w:t>"del": 0,</w:t>
            </w:r>
          </w:p>
          <w:p w14:paraId="34E8E500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isAuto</w:t>
            </w:r>
            <w:proofErr w:type="spellEnd"/>
            <w:r>
              <w:t>": "Y",</w:t>
            </w:r>
          </w:p>
          <w:p w14:paraId="65A60A8A" w14:textId="77777777" w:rsidR="003C35BE" w:rsidRDefault="003C35BE" w:rsidP="003C35BE">
            <w:pPr>
              <w:pStyle w:val="aff8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ab/>
              <w:t>"</w:t>
            </w:r>
            <w:proofErr w:type="spellStart"/>
            <w:r>
              <w:rPr>
                <w:rFonts w:hint="eastAsia"/>
              </w:rPr>
              <w:t>teamName</w:t>
            </w:r>
            <w:proofErr w:type="spellEnd"/>
            <w:r>
              <w:rPr>
                <w:rFonts w:hint="eastAsia"/>
              </w:rPr>
              <w:t>": "</w:t>
            </w:r>
            <w:r>
              <w:rPr>
                <w:rFonts w:hint="eastAsia"/>
              </w:rPr>
              <w:t>乙班</w:t>
            </w:r>
            <w:r>
              <w:rPr>
                <w:rFonts w:hint="eastAsia"/>
              </w:rPr>
              <w:t>",</w:t>
            </w:r>
          </w:p>
          <w:p w14:paraId="2DEF2C4C" w14:textId="77777777" w:rsidR="003C35BE" w:rsidRDefault="003C35BE" w:rsidP="003C35BE">
            <w:pPr>
              <w:pStyle w:val="aff8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ab/>
              <w:t>"</w:t>
            </w:r>
            <w:proofErr w:type="spellStart"/>
            <w:r>
              <w:rPr>
                <w:rFonts w:hint="eastAsia"/>
              </w:rPr>
              <w:t>matName</w:t>
            </w:r>
            <w:proofErr w:type="spellEnd"/>
            <w:r>
              <w:rPr>
                <w:rFonts w:hint="eastAsia"/>
              </w:rPr>
              <w:t>": "</w:t>
            </w:r>
            <w:r>
              <w:rPr>
                <w:rFonts w:hint="eastAsia"/>
              </w:rPr>
              <w:t>金圣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软</w:t>
            </w:r>
            <w:r>
              <w:rPr>
                <w:rFonts w:hint="eastAsia"/>
              </w:rPr>
              <w:t>)",</w:t>
            </w:r>
          </w:p>
          <w:p w14:paraId="4B83231F" w14:textId="77777777" w:rsidR="003C35BE" w:rsidRDefault="003C35BE" w:rsidP="003C35BE">
            <w:pPr>
              <w:pStyle w:val="aff8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ab/>
              <w:t>"</w:t>
            </w:r>
            <w:proofErr w:type="spellStart"/>
            <w:r>
              <w:rPr>
                <w:rFonts w:hint="eastAsia"/>
              </w:rPr>
              <w:t>shiftName</w:t>
            </w:r>
            <w:proofErr w:type="spellEnd"/>
            <w:r>
              <w:rPr>
                <w:rFonts w:hint="eastAsia"/>
              </w:rPr>
              <w:t>": "</w:t>
            </w: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",</w:t>
            </w:r>
          </w:p>
          <w:p w14:paraId="00E728FE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eqpcode</w:t>
            </w:r>
            <w:proofErr w:type="spellEnd"/>
            <w:r>
              <w:t>": 304,</w:t>
            </w:r>
          </w:p>
          <w:p w14:paraId="3F1C4BC0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eqptype</w:t>
            </w:r>
            <w:proofErr w:type="spellEnd"/>
            <w:r>
              <w:t>": "YP18B",</w:t>
            </w:r>
          </w:p>
          <w:p w14:paraId="3B92D66C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outId</w:t>
            </w:r>
            <w:proofErr w:type="spellEnd"/>
            <w:r>
              <w:t>": "cd774231-bb3b-4942-ad57-e8bbf0a3e4d6"</w:t>
            </w:r>
          </w:p>
          <w:p w14:paraId="35CF5964" w14:textId="0B38D217" w:rsidR="003C35BE" w:rsidRDefault="003C35BE" w:rsidP="003C35BE">
            <w:pPr>
              <w:pStyle w:val="aff8"/>
              <w:ind w:firstLineChars="0" w:firstLine="0"/>
              <w:rPr>
                <w:rFonts w:hint="eastAsia"/>
              </w:rPr>
            </w:pPr>
            <w:r>
              <w:t>}</w:t>
            </w:r>
          </w:p>
        </w:tc>
        <w:tc>
          <w:tcPr>
            <w:tcW w:w="1666" w:type="dxa"/>
          </w:tcPr>
          <w:p w14:paraId="67A32C7A" w14:textId="77777777" w:rsidR="003C35BE" w:rsidRDefault="003C35BE" w:rsidP="00F32B9B">
            <w:pPr>
              <w:pStyle w:val="aff8"/>
              <w:ind w:firstLine="420"/>
            </w:pPr>
          </w:p>
          <w:p w14:paraId="6EA51E0D" w14:textId="070861F8" w:rsidR="003C35BE" w:rsidRDefault="003C35BE" w:rsidP="00F32B9B">
            <w:pPr>
              <w:pStyle w:val="aff8"/>
              <w:ind w:firstLine="420"/>
              <w:rPr>
                <w:rFonts w:hint="eastAsia"/>
              </w:rPr>
            </w:pPr>
          </w:p>
        </w:tc>
      </w:tr>
      <w:tr w:rsidR="003C35BE" w14:paraId="5F971363" w14:textId="77777777" w:rsidTr="00F32B9B">
        <w:tc>
          <w:tcPr>
            <w:tcW w:w="1242" w:type="dxa"/>
          </w:tcPr>
          <w:p w14:paraId="5054CDD8" w14:textId="77777777" w:rsidR="003C35BE" w:rsidRDefault="003C35BE" w:rsidP="00F32B9B">
            <w:pPr>
              <w:pStyle w:val="aff8"/>
              <w:ind w:firstLine="420"/>
            </w:pPr>
          </w:p>
        </w:tc>
        <w:tc>
          <w:tcPr>
            <w:tcW w:w="5812" w:type="dxa"/>
          </w:tcPr>
          <w:p w14:paraId="6069B7D3" w14:textId="77777777" w:rsidR="003C35BE" w:rsidRDefault="003C35BE" w:rsidP="00F32B9B">
            <w:pPr>
              <w:pStyle w:val="aff8"/>
              <w:ind w:firstLine="420"/>
            </w:pPr>
          </w:p>
        </w:tc>
        <w:tc>
          <w:tcPr>
            <w:tcW w:w="1666" w:type="dxa"/>
          </w:tcPr>
          <w:p w14:paraId="52BE0A1E" w14:textId="77777777" w:rsidR="003C35BE" w:rsidRDefault="003C35BE" w:rsidP="00F32B9B">
            <w:pPr>
              <w:pStyle w:val="aff8"/>
              <w:ind w:firstLine="420"/>
            </w:pPr>
          </w:p>
        </w:tc>
      </w:tr>
    </w:tbl>
    <w:p w14:paraId="6D3C3C60" w14:textId="77777777" w:rsidR="003C35BE" w:rsidRPr="002A0414" w:rsidRDefault="003C35BE" w:rsidP="005A0644">
      <w:pPr>
        <w:pStyle w:val="aff8"/>
        <w:ind w:firstLineChars="0" w:firstLine="0"/>
        <w:rPr>
          <w:rFonts w:hint="eastAsia"/>
        </w:rPr>
      </w:pPr>
    </w:p>
    <w:sectPr w:rsidR="003C35BE" w:rsidRPr="002A0414">
      <w:headerReference w:type="even" r:id="rId11"/>
      <w:headerReference w:type="default" r:id="rId12"/>
      <w:footerReference w:type="default" r:id="rId13"/>
      <w:pgSz w:w="11906" w:h="16838"/>
      <w:pgMar w:top="1588" w:right="1701" w:bottom="1588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021783" w14:textId="77777777" w:rsidR="00C023E6" w:rsidRDefault="00C023E6">
      <w:pPr>
        <w:spacing w:line="240" w:lineRule="auto"/>
      </w:pPr>
      <w:r>
        <w:separator/>
      </w:r>
    </w:p>
  </w:endnote>
  <w:endnote w:type="continuationSeparator" w:id="0">
    <w:p w14:paraId="2AE699C5" w14:textId="77777777" w:rsidR="00C023E6" w:rsidRDefault="00C023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onaco">
    <w:altName w:val="Courier New"/>
    <w:charset w:val="00"/>
    <w:family w:val="auto"/>
    <w:pitch w:val="default"/>
    <w:sig w:usb0="00000000" w:usb1="00000000" w:usb2="00000000" w:usb3="00000000" w:csb0="00000197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FE174D" w14:textId="77777777" w:rsidR="00152441" w:rsidRDefault="00152441">
    <w:pPr>
      <w:pStyle w:val="afb"/>
      <w:jc w:val="center"/>
    </w:pPr>
    <w:r>
      <w:rPr>
        <w:rStyle w:val="aff4"/>
      </w:rPr>
      <w:fldChar w:fldCharType="begin"/>
    </w:r>
    <w:r>
      <w:rPr>
        <w:rStyle w:val="aff4"/>
      </w:rPr>
      <w:instrText xml:space="preserve"> PAGE </w:instrText>
    </w:r>
    <w:r>
      <w:rPr>
        <w:rStyle w:val="aff4"/>
      </w:rPr>
      <w:fldChar w:fldCharType="separate"/>
    </w:r>
    <w:r>
      <w:rPr>
        <w:rStyle w:val="aff4"/>
      </w:rPr>
      <w:t>1</w:t>
    </w:r>
    <w:r>
      <w:rPr>
        <w:rStyle w:val="aff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87AAA8" w14:textId="77777777" w:rsidR="00C023E6" w:rsidRDefault="00C023E6">
      <w:pPr>
        <w:spacing w:line="240" w:lineRule="auto"/>
      </w:pPr>
      <w:r>
        <w:separator/>
      </w:r>
    </w:p>
  </w:footnote>
  <w:footnote w:type="continuationSeparator" w:id="0">
    <w:p w14:paraId="0D523AFE" w14:textId="77777777" w:rsidR="00C023E6" w:rsidRDefault="00C023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6F212" w14:textId="77777777" w:rsidR="00152441" w:rsidRDefault="00152441">
    <w:pPr>
      <w:pStyle w:val="aff8"/>
      <w:ind w:firstLineChars="0" w:firstLine="0"/>
    </w:pPr>
    <w:r>
      <w:rPr>
        <w:noProof/>
      </w:rPr>
      <w:drawing>
        <wp:inline distT="0" distB="0" distL="114300" distR="114300" wp14:anchorId="27C732C7" wp14:editId="1FF3BC5C">
          <wp:extent cx="2369820" cy="401955"/>
          <wp:effectExtent l="0" t="0" r="11430" b="17145"/>
          <wp:docPr id="6" name="图片 13" descr="C:\Users\liuyantao\Documents\LOGO组合\最终定稿logo方案\渐变色\兰宝logo渐变0907-左右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3" descr="C:\Users\liuyantao\Documents\LOGO组合\最终定稿logo方案\渐变色\兰宝logo渐变0907-左右-01.png"/>
                  <pic:cNvPicPr>
                    <a:picLocks noChangeAspect="1"/>
                  </pic:cNvPicPr>
                </pic:nvPicPr>
                <pic:blipFill>
                  <a:blip r:embed="rId1"/>
                  <a:srcRect l="18263" t="43817" r="14503" b="39955"/>
                  <a:stretch>
                    <a:fillRect/>
                  </a:stretch>
                </pic:blipFill>
                <pic:spPr>
                  <a:xfrm>
                    <a:off x="0" y="0"/>
                    <a:ext cx="2369820" cy="401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561F0B" w14:textId="77777777" w:rsidR="00152441" w:rsidRDefault="0015244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8720" w:type="dxa"/>
      <w:tblLayout w:type="fixed"/>
      <w:tblLook w:val="04A0" w:firstRow="1" w:lastRow="0" w:firstColumn="1" w:lastColumn="0" w:noHBand="0" w:noVBand="1"/>
    </w:tblPr>
    <w:tblGrid>
      <w:gridCol w:w="4514"/>
      <w:gridCol w:w="4206"/>
    </w:tblGrid>
    <w:tr w:rsidR="00152441" w14:paraId="3200AE80" w14:textId="77777777">
      <w:tc>
        <w:tcPr>
          <w:tcW w:w="4514" w:type="dxa"/>
          <w:shd w:val="clear" w:color="auto" w:fill="auto"/>
        </w:tcPr>
        <w:p w14:paraId="5FB7BBCA" w14:textId="77777777" w:rsidR="00152441" w:rsidRDefault="00152441">
          <w:pPr>
            <w:pStyle w:val="afc"/>
            <w:pBdr>
              <w:bottom w:val="none" w:sz="0" w:space="0" w:color="auto"/>
            </w:pBdr>
            <w:jc w:val="left"/>
            <w:rPr>
              <w:rFonts w:ascii="Calibri" w:hAnsi="Calibri"/>
            </w:rPr>
          </w:pPr>
          <w:r>
            <w:rPr>
              <w:rFonts w:ascii="Calibri" w:hAnsi="Calibri"/>
              <w:noProof/>
            </w:rPr>
            <w:drawing>
              <wp:inline distT="0" distB="0" distL="114300" distR="114300" wp14:anchorId="648DD482" wp14:editId="301E7D2F">
                <wp:extent cx="1543685" cy="286385"/>
                <wp:effectExtent l="0" t="0" r="18415" b="18415"/>
                <wp:docPr id="7" name="Picture 2" descr="渐变logo-左右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2" descr="渐变logo-左右-0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19858" t="43559" r="14914" b="3929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368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06" w:type="dxa"/>
          <w:shd w:val="clear" w:color="auto" w:fill="auto"/>
          <w:vAlign w:val="bottom"/>
        </w:tcPr>
        <w:p w14:paraId="26AC1079" w14:textId="77777777" w:rsidR="00152441" w:rsidRDefault="00152441">
          <w:pPr>
            <w:pStyle w:val="afc"/>
            <w:pBdr>
              <w:bottom w:val="none" w:sz="0" w:space="0" w:color="auto"/>
            </w:pBdr>
            <w:jc w:val="right"/>
            <w:rPr>
              <w:rFonts w:ascii="Calibri" w:hAnsi="Calibri"/>
            </w:rPr>
          </w:pPr>
        </w:p>
      </w:tc>
    </w:tr>
  </w:tbl>
  <w:p w14:paraId="5F333559" w14:textId="77777777" w:rsidR="00152441" w:rsidRDefault="00152441">
    <w:pPr>
      <w:pStyle w:val="afc"/>
      <w:spacing w:line="0" w:lineRule="atLeast"/>
      <w:jc w:val="left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560BCD"/>
    <w:multiLevelType w:val="multilevel"/>
    <w:tmpl w:val="13560BCD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6D4A25"/>
    <w:multiLevelType w:val="multilevel"/>
    <w:tmpl w:val="146D4A25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887E98"/>
    <w:multiLevelType w:val="multilevel"/>
    <w:tmpl w:val="25887E98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"/>
      <w:suff w:val="nothing"/>
      <w:lvlText w:val="%2　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a0"/>
      <w:suff w:val="nothing"/>
      <w:lvlText w:val="%2.%3　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a1"/>
      <w:suff w:val="nothing"/>
      <w:lvlText w:val="%2.%3.%4　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a2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a3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pStyle w:val="a4"/>
      <w:suff w:val="nothing"/>
      <w:lvlText w:val="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3" w15:restartNumberingAfterBreak="0">
    <w:nsid w:val="2F3A0C50"/>
    <w:multiLevelType w:val="multilevel"/>
    <w:tmpl w:val="2F3A0C50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8792B49"/>
    <w:multiLevelType w:val="multilevel"/>
    <w:tmpl w:val="38792B49"/>
    <w:lvl w:ilvl="0">
      <w:start w:val="1"/>
      <w:numFmt w:val="bullet"/>
      <w:pStyle w:val="a5"/>
      <w:lvlText w:val=""/>
      <w:lvlJc w:val="left"/>
      <w:pPr>
        <w:tabs>
          <w:tab w:val="left" w:pos="1920"/>
        </w:tabs>
        <w:ind w:left="1920" w:hanging="48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55B7A39"/>
    <w:multiLevelType w:val="multilevel"/>
    <w:tmpl w:val="455B7A39"/>
    <w:lvl w:ilvl="0">
      <w:start w:val="1"/>
      <w:numFmt w:val="decimal"/>
      <w:pStyle w:val="a6"/>
      <w:lvlText w:val="%1)"/>
      <w:lvlJc w:val="left"/>
      <w:pPr>
        <w:tabs>
          <w:tab w:val="left" w:pos="1440"/>
        </w:tabs>
        <w:ind w:left="1440" w:hanging="482"/>
      </w:pPr>
      <w:rPr>
        <w:rFonts w:hint="eastAsia"/>
      </w:rPr>
    </w:lvl>
    <w:lvl w:ilvl="1">
      <w:start w:val="1"/>
      <w:numFmt w:val="decimal"/>
      <w:lvlRestart w:val="0"/>
      <w:lvlText w:val="%2)"/>
      <w:lvlJc w:val="left"/>
      <w:pPr>
        <w:tabs>
          <w:tab w:val="left" w:pos="902"/>
        </w:tabs>
        <w:ind w:left="902" w:hanging="482"/>
      </w:pPr>
      <w:rPr>
        <w:rFonts w:hint="eastAsia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46420D3C"/>
    <w:multiLevelType w:val="multilevel"/>
    <w:tmpl w:val="46420D3C"/>
    <w:lvl w:ilvl="0">
      <w:start w:val="1"/>
      <w:numFmt w:val="decimal"/>
      <w:pStyle w:val="a7"/>
      <w:suff w:val="nothing"/>
      <w:lvlText w:val="图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7" w15:restartNumberingAfterBreak="0">
    <w:nsid w:val="49E75A57"/>
    <w:multiLevelType w:val="multilevel"/>
    <w:tmpl w:val="49E75A57"/>
    <w:lvl w:ilvl="0">
      <w:start w:val="1"/>
      <w:numFmt w:val="lowerLetter"/>
      <w:pStyle w:val="a8"/>
      <w:lvlText w:val="%1)"/>
      <w:lvlJc w:val="left"/>
      <w:pPr>
        <w:tabs>
          <w:tab w:val="left" w:pos="964"/>
        </w:tabs>
        <w:ind w:left="964" w:hanging="482"/>
      </w:pPr>
      <w:rPr>
        <w:rFonts w:hint="eastAsia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535242EC"/>
    <w:multiLevelType w:val="multilevel"/>
    <w:tmpl w:val="535242EC"/>
    <w:lvl w:ilvl="0">
      <w:start w:val="1"/>
      <w:numFmt w:val="bullet"/>
      <w:pStyle w:val="a9"/>
      <w:lvlText w:val=""/>
      <w:lvlJc w:val="left"/>
      <w:pPr>
        <w:tabs>
          <w:tab w:val="left" w:pos="960"/>
        </w:tabs>
        <w:ind w:left="960" w:hanging="48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E826D4A"/>
    <w:multiLevelType w:val="multilevel"/>
    <w:tmpl w:val="5E826D4A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2CC6AD5"/>
    <w:multiLevelType w:val="multilevel"/>
    <w:tmpl w:val="62CC6AD5"/>
    <w:lvl w:ilvl="0">
      <w:start w:val="1"/>
      <w:numFmt w:val="decimal"/>
      <w:pStyle w:val="aa"/>
      <w:suff w:val="nothing"/>
      <w:lvlText w:val="表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11" w15:restartNumberingAfterBreak="0">
    <w:nsid w:val="662C78A0"/>
    <w:multiLevelType w:val="multilevel"/>
    <w:tmpl w:val="662C78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77259C4"/>
    <w:multiLevelType w:val="multilevel"/>
    <w:tmpl w:val="677259C4"/>
    <w:lvl w:ilvl="0">
      <w:start w:val="1"/>
      <w:numFmt w:val="bullet"/>
      <w:pStyle w:val="ab"/>
      <w:lvlText w:val=""/>
      <w:lvlJc w:val="left"/>
      <w:pPr>
        <w:tabs>
          <w:tab w:val="left" w:pos="1440"/>
        </w:tabs>
        <w:ind w:left="1440" w:hanging="48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46B7C49"/>
    <w:multiLevelType w:val="multilevel"/>
    <w:tmpl w:val="746B7C49"/>
    <w:lvl w:ilvl="0">
      <w:start w:val="1"/>
      <w:numFmt w:val="upperLetter"/>
      <w:pStyle w:val="ac"/>
      <w:suff w:val="nothing"/>
      <w:lvlText w:val="附　录　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d"/>
      <w:suff w:val="nothing"/>
      <w:lvlText w:val="%1.%2　"/>
      <w:lvlJc w:val="left"/>
      <w:pPr>
        <w:ind w:left="0" w:firstLine="0"/>
      </w:pPr>
      <w:rPr>
        <w:rFonts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pStyle w:val="1"/>
      <w:suff w:val="nothing"/>
      <w:lvlText w:val="%1.%2.%3　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ae"/>
      <w:suff w:val="nothing"/>
      <w:lvlText w:val="%1.%2.%3.%4　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af"/>
      <w:suff w:val="nothing"/>
      <w:lvlText w:val="%1.%2.%3.%4.%5　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af0"/>
      <w:suff w:val="nothing"/>
      <w:lvlText w:val="图%1.%6　"/>
      <w:lvlJc w:val="left"/>
      <w:pPr>
        <w:ind w:left="0" w:firstLine="0"/>
      </w:pPr>
    </w:lvl>
    <w:lvl w:ilvl="6">
      <w:start w:val="1"/>
      <w:numFmt w:val="decimal"/>
      <w:lvlRestart w:val="5"/>
      <w:pStyle w:val="af1"/>
      <w:suff w:val="nothing"/>
      <w:lvlText w:val="表%1.%7　"/>
      <w:lvlJc w:val="left"/>
      <w:pPr>
        <w:ind w:left="0" w:firstLine="0"/>
      </w:p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8"/>
  </w:num>
  <w:num w:numId="5">
    <w:abstractNumId w:val="12"/>
  </w:num>
  <w:num w:numId="6">
    <w:abstractNumId w:val="4"/>
  </w:num>
  <w:num w:numId="7">
    <w:abstractNumId w:val="7"/>
  </w:num>
  <w:num w:numId="8">
    <w:abstractNumId w:val="5"/>
  </w:num>
  <w:num w:numId="9">
    <w:abstractNumId w:val="13"/>
  </w:num>
  <w:num w:numId="10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9"/>
  </w:num>
  <w:num w:numId="13">
    <w:abstractNumId w:val="1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420"/>
  <w:drawingGridHorizontalSpacing w:val="1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F72774"/>
    <w:rsid w:val="00014860"/>
    <w:rsid w:val="000162E0"/>
    <w:rsid w:val="0002403B"/>
    <w:rsid w:val="00026C4C"/>
    <w:rsid w:val="00047B76"/>
    <w:rsid w:val="00054087"/>
    <w:rsid w:val="000867C2"/>
    <w:rsid w:val="000D0031"/>
    <w:rsid w:val="000D0D34"/>
    <w:rsid w:val="000D1872"/>
    <w:rsid w:val="000D7D76"/>
    <w:rsid w:val="000F0214"/>
    <w:rsid w:val="001034FE"/>
    <w:rsid w:val="00106B38"/>
    <w:rsid w:val="00131168"/>
    <w:rsid w:val="00142198"/>
    <w:rsid w:val="00145344"/>
    <w:rsid w:val="00152441"/>
    <w:rsid w:val="00177D7C"/>
    <w:rsid w:val="00177E76"/>
    <w:rsid w:val="00181B57"/>
    <w:rsid w:val="00195BFC"/>
    <w:rsid w:val="00196699"/>
    <w:rsid w:val="001B7EC0"/>
    <w:rsid w:val="001E6F4B"/>
    <w:rsid w:val="00203157"/>
    <w:rsid w:val="00203F58"/>
    <w:rsid w:val="00205843"/>
    <w:rsid w:val="002068D8"/>
    <w:rsid w:val="00210012"/>
    <w:rsid w:val="00210D56"/>
    <w:rsid w:val="00215BB9"/>
    <w:rsid w:val="00226DA7"/>
    <w:rsid w:val="002355E0"/>
    <w:rsid w:val="00247F66"/>
    <w:rsid w:val="002639A7"/>
    <w:rsid w:val="00265538"/>
    <w:rsid w:val="002849F1"/>
    <w:rsid w:val="002A0414"/>
    <w:rsid w:val="002C0C8D"/>
    <w:rsid w:val="002C6A4A"/>
    <w:rsid w:val="002C7E42"/>
    <w:rsid w:val="002E0141"/>
    <w:rsid w:val="003077CC"/>
    <w:rsid w:val="00307EFB"/>
    <w:rsid w:val="00325A39"/>
    <w:rsid w:val="00337EA5"/>
    <w:rsid w:val="00351133"/>
    <w:rsid w:val="00360FF6"/>
    <w:rsid w:val="0036211C"/>
    <w:rsid w:val="003A3B3B"/>
    <w:rsid w:val="003C1204"/>
    <w:rsid w:val="003C35BE"/>
    <w:rsid w:val="003E30BB"/>
    <w:rsid w:val="003F4E66"/>
    <w:rsid w:val="00406378"/>
    <w:rsid w:val="00412B3F"/>
    <w:rsid w:val="00432AA4"/>
    <w:rsid w:val="00433F22"/>
    <w:rsid w:val="00436414"/>
    <w:rsid w:val="004538EA"/>
    <w:rsid w:val="00453AAD"/>
    <w:rsid w:val="0045408D"/>
    <w:rsid w:val="00461A0B"/>
    <w:rsid w:val="00465F89"/>
    <w:rsid w:val="00482DB2"/>
    <w:rsid w:val="0048782F"/>
    <w:rsid w:val="0049514B"/>
    <w:rsid w:val="00497F72"/>
    <w:rsid w:val="004A3E98"/>
    <w:rsid w:val="004A52B9"/>
    <w:rsid w:val="004B4321"/>
    <w:rsid w:val="004C237B"/>
    <w:rsid w:val="004F302A"/>
    <w:rsid w:val="00513F5C"/>
    <w:rsid w:val="00517B1F"/>
    <w:rsid w:val="005508DD"/>
    <w:rsid w:val="005568C7"/>
    <w:rsid w:val="00570DE0"/>
    <w:rsid w:val="00592999"/>
    <w:rsid w:val="005A0644"/>
    <w:rsid w:val="005A7643"/>
    <w:rsid w:val="005B6D69"/>
    <w:rsid w:val="005C3CCF"/>
    <w:rsid w:val="005D63BD"/>
    <w:rsid w:val="005F224D"/>
    <w:rsid w:val="00626FF7"/>
    <w:rsid w:val="00627396"/>
    <w:rsid w:val="00634614"/>
    <w:rsid w:val="00641D83"/>
    <w:rsid w:val="00644375"/>
    <w:rsid w:val="00647817"/>
    <w:rsid w:val="00647E41"/>
    <w:rsid w:val="006572EC"/>
    <w:rsid w:val="00677E8A"/>
    <w:rsid w:val="00681786"/>
    <w:rsid w:val="006952FE"/>
    <w:rsid w:val="006960F5"/>
    <w:rsid w:val="006C19F4"/>
    <w:rsid w:val="006E03DA"/>
    <w:rsid w:val="006E416C"/>
    <w:rsid w:val="006F22DF"/>
    <w:rsid w:val="006F42E7"/>
    <w:rsid w:val="006F5FA8"/>
    <w:rsid w:val="007004BC"/>
    <w:rsid w:val="00724214"/>
    <w:rsid w:val="00726314"/>
    <w:rsid w:val="00727B2C"/>
    <w:rsid w:val="00732748"/>
    <w:rsid w:val="007452E5"/>
    <w:rsid w:val="007529CB"/>
    <w:rsid w:val="00756BB4"/>
    <w:rsid w:val="00767EDE"/>
    <w:rsid w:val="00781CD5"/>
    <w:rsid w:val="00787758"/>
    <w:rsid w:val="007A0316"/>
    <w:rsid w:val="007A3C9F"/>
    <w:rsid w:val="007A7320"/>
    <w:rsid w:val="007B6135"/>
    <w:rsid w:val="007D15CC"/>
    <w:rsid w:val="007E0E76"/>
    <w:rsid w:val="008035EF"/>
    <w:rsid w:val="008206D2"/>
    <w:rsid w:val="00821C29"/>
    <w:rsid w:val="00827BF9"/>
    <w:rsid w:val="0086241F"/>
    <w:rsid w:val="00877791"/>
    <w:rsid w:val="00887856"/>
    <w:rsid w:val="00890726"/>
    <w:rsid w:val="008C0902"/>
    <w:rsid w:val="008D715F"/>
    <w:rsid w:val="008F16FD"/>
    <w:rsid w:val="009074D7"/>
    <w:rsid w:val="00913B93"/>
    <w:rsid w:val="00917066"/>
    <w:rsid w:val="00937799"/>
    <w:rsid w:val="00940575"/>
    <w:rsid w:val="00945EE3"/>
    <w:rsid w:val="009525C5"/>
    <w:rsid w:val="00953AAF"/>
    <w:rsid w:val="009627B0"/>
    <w:rsid w:val="0099118E"/>
    <w:rsid w:val="009B2068"/>
    <w:rsid w:val="009C2BFC"/>
    <w:rsid w:val="009D4944"/>
    <w:rsid w:val="009F3760"/>
    <w:rsid w:val="00A11070"/>
    <w:rsid w:val="00A268A7"/>
    <w:rsid w:val="00A3289B"/>
    <w:rsid w:val="00A34819"/>
    <w:rsid w:val="00A35777"/>
    <w:rsid w:val="00A446BD"/>
    <w:rsid w:val="00A446ED"/>
    <w:rsid w:val="00A57B71"/>
    <w:rsid w:val="00AB6D80"/>
    <w:rsid w:val="00AC2798"/>
    <w:rsid w:val="00AC4A7E"/>
    <w:rsid w:val="00AD6C3A"/>
    <w:rsid w:val="00AF20FD"/>
    <w:rsid w:val="00B10879"/>
    <w:rsid w:val="00B17FB1"/>
    <w:rsid w:val="00B26458"/>
    <w:rsid w:val="00B35620"/>
    <w:rsid w:val="00B469AA"/>
    <w:rsid w:val="00B56058"/>
    <w:rsid w:val="00B579D8"/>
    <w:rsid w:val="00B61BEA"/>
    <w:rsid w:val="00B620B6"/>
    <w:rsid w:val="00B813FB"/>
    <w:rsid w:val="00B82A92"/>
    <w:rsid w:val="00B83104"/>
    <w:rsid w:val="00B92BEC"/>
    <w:rsid w:val="00B94BFB"/>
    <w:rsid w:val="00B96A65"/>
    <w:rsid w:val="00BB2B04"/>
    <w:rsid w:val="00BC1048"/>
    <w:rsid w:val="00BF2B64"/>
    <w:rsid w:val="00C023E6"/>
    <w:rsid w:val="00C13D4C"/>
    <w:rsid w:val="00C318DF"/>
    <w:rsid w:val="00C47A3B"/>
    <w:rsid w:val="00C56DEE"/>
    <w:rsid w:val="00C67609"/>
    <w:rsid w:val="00C85635"/>
    <w:rsid w:val="00C875C7"/>
    <w:rsid w:val="00C91EB3"/>
    <w:rsid w:val="00C926F1"/>
    <w:rsid w:val="00C94226"/>
    <w:rsid w:val="00C94C8D"/>
    <w:rsid w:val="00C96654"/>
    <w:rsid w:val="00C96DA3"/>
    <w:rsid w:val="00CA3526"/>
    <w:rsid w:val="00CA7490"/>
    <w:rsid w:val="00CC708B"/>
    <w:rsid w:val="00CD282E"/>
    <w:rsid w:val="00CD58FB"/>
    <w:rsid w:val="00CE4FB2"/>
    <w:rsid w:val="00D22BA0"/>
    <w:rsid w:val="00D30104"/>
    <w:rsid w:val="00D475F9"/>
    <w:rsid w:val="00D505DD"/>
    <w:rsid w:val="00D50725"/>
    <w:rsid w:val="00D52EAC"/>
    <w:rsid w:val="00D66E8C"/>
    <w:rsid w:val="00D75753"/>
    <w:rsid w:val="00D81B43"/>
    <w:rsid w:val="00DA0856"/>
    <w:rsid w:val="00DA260B"/>
    <w:rsid w:val="00DA7536"/>
    <w:rsid w:val="00DB01DE"/>
    <w:rsid w:val="00DC23CD"/>
    <w:rsid w:val="00DC2834"/>
    <w:rsid w:val="00DD19CE"/>
    <w:rsid w:val="00DD3E0E"/>
    <w:rsid w:val="00DD71CF"/>
    <w:rsid w:val="00DF7B98"/>
    <w:rsid w:val="00E12FE8"/>
    <w:rsid w:val="00E15303"/>
    <w:rsid w:val="00E21699"/>
    <w:rsid w:val="00E22523"/>
    <w:rsid w:val="00E25238"/>
    <w:rsid w:val="00E266E0"/>
    <w:rsid w:val="00E41677"/>
    <w:rsid w:val="00E46B1E"/>
    <w:rsid w:val="00E51902"/>
    <w:rsid w:val="00E60B66"/>
    <w:rsid w:val="00E84F2C"/>
    <w:rsid w:val="00E97A21"/>
    <w:rsid w:val="00EB15F4"/>
    <w:rsid w:val="00EB49E1"/>
    <w:rsid w:val="00ED0394"/>
    <w:rsid w:val="00EE21BB"/>
    <w:rsid w:val="00EF0896"/>
    <w:rsid w:val="00F07FF4"/>
    <w:rsid w:val="00F179EB"/>
    <w:rsid w:val="00F25D58"/>
    <w:rsid w:val="00F3202D"/>
    <w:rsid w:val="00F32EB5"/>
    <w:rsid w:val="00F37E40"/>
    <w:rsid w:val="00F4220E"/>
    <w:rsid w:val="00F456C9"/>
    <w:rsid w:val="00F47434"/>
    <w:rsid w:val="00F512C2"/>
    <w:rsid w:val="00F656FE"/>
    <w:rsid w:val="00F7603E"/>
    <w:rsid w:val="00F82005"/>
    <w:rsid w:val="00F91B4E"/>
    <w:rsid w:val="00FA5587"/>
    <w:rsid w:val="00FD1013"/>
    <w:rsid w:val="00FD1144"/>
    <w:rsid w:val="00FD7FAF"/>
    <w:rsid w:val="06F72774"/>
    <w:rsid w:val="086530B7"/>
    <w:rsid w:val="0B285B41"/>
    <w:rsid w:val="0BBD268F"/>
    <w:rsid w:val="11AB71AD"/>
    <w:rsid w:val="128F333D"/>
    <w:rsid w:val="23726F6B"/>
    <w:rsid w:val="32F85931"/>
    <w:rsid w:val="6CB679A3"/>
    <w:rsid w:val="6D2B654D"/>
    <w:rsid w:val="7E71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5013C0"/>
  <w15:docId w15:val="{18931163-4A64-44B0-930E-92F5CC90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footnote text" w:semiHidden="1" w:qFormat="1"/>
    <w:lsdException w:name="annotation text" w:semiHidden="1" w:qFormat="1"/>
    <w:lsdException w:name="header" w:uiPriority="99" w:qFormat="1"/>
    <w:lsdException w:name="footer" w:qFormat="1"/>
    <w:lsdException w:name="caption" w:semiHidden="1" w:unhideWhenUsed="1" w:qFormat="1"/>
    <w:lsdException w:name="footnote reference" w:semiHidden="1"/>
    <w:lsdException w:name="annotation reference" w:semiHidden="1" w:qFormat="1"/>
    <w:lsdException w:name="page number" w:qFormat="1"/>
    <w:lsdException w:name="endnote reference" w:semiHidden="1" w:qFormat="1"/>
    <w:lsdException w:name="endnote text" w:semiHidden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semiHidden="1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2">
    <w:name w:val="Normal"/>
    <w:qFormat/>
    <w:pPr>
      <w:widowControl w:val="0"/>
      <w:snapToGrid w:val="0"/>
      <w:spacing w:line="300" w:lineRule="auto"/>
      <w:jc w:val="both"/>
    </w:pPr>
    <w:rPr>
      <w:kern w:val="2"/>
      <w:sz w:val="21"/>
      <w:szCs w:val="24"/>
    </w:rPr>
  </w:style>
  <w:style w:type="paragraph" w:styleId="10">
    <w:name w:val="heading 1"/>
    <w:basedOn w:val="af2"/>
    <w:next w:val="af2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2"/>
    <w:next w:val="af2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2"/>
    <w:next w:val="af2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f3">
    <w:name w:val="Default Paragraph Font"/>
    <w:uiPriority w:val="1"/>
    <w:semiHidden/>
    <w:unhideWhenUsed/>
  </w:style>
  <w:style w:type="table" w:default="1" w:styleId="af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5">
    <w:name w:val="No List"/>
    <w:uiPriority w:val="99"/>
    <w:semiHidden/>
    <w:unhideWhenUsed/>
  </w:style>
  <w:style w:type="paragraph" w:styleId="TOC7">
    <w:name w:val="toc 7"/>
    <w:basedOn w:val="af2"/>
    <w:next w:val="af2"/>
    <w:semiHidden/>
    <w:qFormat/>
    <w:pPr>
      <w:ind w:leftChars="1200" w:left="2520"/>
    </w:pPr>
  </w:style>
  <w:style w:type="paragraph" w:styleId="af6">
    <w:name w:val="annotation text"/>
    <w:basedOn w:val="af2"/>
    <w:semiHidden/>
    <w:qFormat/>
    <w:pPr>
      <w:jc w:val="left"/>
    </w:pPr>
  </w:style>
  <w:style w:type="paragraph" w:styleId="af7">
    <w:name w:val="Body Text"/>
    <w:basedOn w:val="af2"/>
    <w:link w:val="af8"/>
    <w:qFormat/>
  </w:style>
  <w:style w:type="paragraph" w:styleId="TOC5">
    <w:name w:val="toc 5"/>
    <w:basedOn w:val="af2"/>
    <w:next w:val="af2"/>
    <w:semiHidden/>
    <w:qFormat/>
    <w:pPr>
      <w:ind w:leftChars="800" w:left="1680"/>
    </w:pPr>
  </w:style>
  <w:style w:type="paragraph" w:styleId="TOC3">
    <w:name w:val="toc 3"/>
    <w:basedOn w:val="af2"/>
    <w:next w:val="af2"/>
    <w:semiHidden/>
    <w:qFormat/>
    <w:pPr>
      <w:ind w:leftChars="400" w:left="840"/>
    </w:pPr>
  </w:style>
  <w:style w:type="paragraph" w:styleId="TOC8">
    <w:name w:val="toc 8"/>
    <w:basedOn w:val="af2"/>
    <w:next w:val="af2"/>
    <w:semiHidden/>
    <w:qFormat/>
    <w:pPr>
      <w:ind w:leftChars="1400" w:left="2940"/>
    </w:pPr>
  </w:style>
  <w:style w:type="paragraph" w:styleId="af9">
    <w:name w:val="endnote text"/>
    <w:basedOn w:val="af2"/>
    <w:semiHidden/>
    <w:qFormat/>
    <w:pPr>
      <w:jc w:val="left"/>
    </w:pPr>
  </w:style>
  <w:style w:type="paragraph" w:styleId="afa">
    <w:name w:val="Balloon Text"/>
    <w:basedOn w:val="af2"/>
    <w:semiHidden/>
    <w:qFormat/>
    <w:rPr>
      <w:sz w:val="18"/>
      <w:szCs w:val="18"/>
    </w:rPr>
  </w:style>
  <w:style w:type="paragraph" w:styleId="afb">
    <w:name w:val="footer"/>
    <w:basedOn w:val="af2"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fc">
    <w:name w:val="header"/>
    <w:basedOn w:val="af2"/>
    <w:link w:val="af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f2"/>
    <w:next w:val="af2"/>
    <w:semiHidden/>
    <w:qFormat/>
  </w:style>
  <w:style w:type="paragraph" w:styleId="TOC4">
    <w:name w:val="toc 4"/>
    <w:basedOn w:val="af2"/>
    <w:next w:val="af2"/>
    <w:semiHidden/>
    <w:qFormat/>
    <w:pPr>
      <w:ind w:leftChars="600" w:left="1260"/>
    </w:pPr>
  </w:style>
  <w:style w:type="paragraph" w:styleId="afe">
    <w:name w:val="footnote text"/>
    <w:basedOn w:val="af2"/>
    <w:semiHidden/>
    <w:qFormat/>
    <w:pPr>
      <w:jc w:val="left"/>
    </w:pPr>
    <w:rPr>
      <w:sz w:val="18"/>
      <w:szCs w:val="18"/>
    </w:rPr>
  </w:style>
  <w:style w:type="paragraph" w:styleId="TOC6">
    <w:name w:val="toc 6"/>
    <w:basedOn w:val="af2"/>
    <w:next w:val="af2"/>
    <w:semiHidden/>
    <w:qFormat/>
    <w:pPr>
      <w:ind w:leftChars="1000" w:left="2100"/>
    </w:pPr>
  </w:style>
  <w:style w:type="paragraph" w:styleId="TOC2">
    <w:name w:val="toc 2"/>
    <w:basedOn w:val="af2"/>
    <w:next w:val="af2"/>
    <w:semiHidden/>
    <w:qFormat/>
    <w:pPr>
      <w:ind w:leftChars="200" w:left="420"/>
    </w:pPr>
  </w:style>
  <w:style w:type="paragraph" w:styleId="TOC9">
    <w:name w:val="toc 9"/>
    <w:basedOn w:val="af2"/>
    <w:next w:val="af2"/>
    <w:semiHidden/>
    <w:qFormat/>
    <w:pPr>
      <w:ind w:leftChars="1600" w:left="3360"/>
    </w:pPr>
  </w:style>
  <w:style w:type="paragraph" w:styleId="HTML">
    <w:name w:val="HTML Preformatted"/>
    <w:basedOn w:val="af2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f">
    <w:name w:val="annotation subject"/>
    <w:basedOn w:val="af6"/>
    <w:next w:val="af6"/>
    <w:semiHidden/>
    <w:qFormat/>
    <w:rPr>
      <w:b/>
      <w:bCs/>
    </w:rPr>
  </w:style>
  <w:style w:type="paragraph" w:styleId="aff0">
    <w:name w:val="Body Text First Indent"/>
    <w:basedOn w:val="af7"/>
    <w:link w:val="aff1"/>
    <w:uiPriority w:val="99"/>
    <w:semiHidden/>
    <w:unhideWhenUsed/>
    <w:qFormat/>
    <w:pPr>
      <w:spacing w:after="120"/>
      <w:ind w:firstLineChars="100" w:firstLine="420"/>
    </w:pPr>
  </w:style>
  <w:style w:type="table" w:styleId="aff2">
    <w:name w:val="Table Grid"/>
    <w:basedOn w:val="af4"/>
    <w:uiPriority w:val="9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3">
    <w:name w:val="endnote reference"/>
    <w:semiHidden/>
    <w:qFormat/>
    <w:rPr>
      <w:vertAlign w:val="superscript"/>
    </w:rPr>
  </w:style>
  <w:style w:type="character" w:styleId="aff4">
    <w:name w:val="page number"/>
    <w:basedOn w:val="af3"/>
    <w:qFormat/>
  </w:style>
  <w:style w:type="character" w:styleId="aff5">
    <w:name w:val="Hyperlink"/>
    <w:qFormat/>
    <w:rPr>
      <w:color w:val="0000FF"/>
      <w:u w:val="single"/>
    </w:rPr>
  </w:style>
  <w:style w:type="character" w:styleId="aff6">
    <w:name w:val="annotation reference"/>
    <w:semiHidden/>
    <w:qFormat/>
    <w:rPr>
      <w:sz w:val="21"/>
      <w:szCs w:val="21"/>
    </w:rPr>
  </w:style>
  <w:style w:type="character" w:styleId="aff7">
    <w:name w:val="footnote reference"/>
    <w:semiHidden/>
    <w:rPr>
      <w:vertAlign w:val="superscript"/>
    </w:rPr>
  </w:style>
  <w:style w:type="paragraph" w:customStyle="1" w:styleId="aff8">
    <w:name w:val="段"/>
    <w:basedOn w:val="af2"/>
    <w:qFormat/>
    <w:pPr>
      <w:ind w:firstLineChars="200" w:firstLine="200"/>
    </w:pPr>
    <w:rPr>
      <w:rFonts w:cs="宋体"/>
      <w:szCs w:val="20"/>
    </w:rPr>
  </w:style>
  <w:style w:type="paragraph" w:customStyle="1" w:styleId="aff9">
    <w:name w:val="目次、文档名称标题"/>
    <w:qFormat/>
    <w:pPr>
      <w:snapToGrid w:val="0"/>
      <w:spacing w:beforeLines="100" w:before="100" w:afterLines="50" w:after="50" w:line="360" w:lineRule="auto"/>
      <w:jc w:val="center"/>
    </w:pPr>
    <w:rPr>
      <w:rFonts w:eastAsia="黑体"/>
      <w:kern w:val="2"/>
      <w:sz w:val="36"/>
      <w:szCs w:val="24"/>
    </w:rPr>
  </w:style>
  <w:style w:type="paragraph" w:customStyle="1" w:styleId="aa">
    <w:name w:val="正文表标题"/>
    <w:next w:val="aff8"/>
    <w:qFormat/>
    <w:pPr>
      <w:numPr>
        <w:numId w:val="1"/>
      </w:numPr>
      <w:snapToGrid w:val="0"/>
      <w:spacing w:line="300" w:lineRule="auto"/>
      <w:jc w:val="center"/>
    </w:pPr>
    <w:rPr>
      <w:kern w:val="2"/>
      <w:sz w:val="21"/>
      <w:szCs w:val="24"/>
    </w:rPr>
  </w:style>
  <w:style w:type="paragraph" w:customStyle="1" w:styleId="a">
    <w:name w:val="章标题"/>
    <w:next w:val="aff8"/>
    <w:qFormat/>
    <w:pPr>
      <w:numPr>
        <w:ilvl w:val="1"/>
        <w:numId w:val="2"/>
      </w:numPr>
      <w:snapToGrid w:val="0"/>
      <w:spacing w:beforeLines="50" w:before="50" w:afterLines="50" w:after="50" w:line="300" w:lineRule="auto"/>
      <w:outlineLvl w:val="0"/>
    </w:pPr>
    <w:rPr>
      <w:rFonts w:ascii="黑体" w:eastAsia="黑体"/>
      <w:kern w:val="2"/>
      <w:sz w:val="32"/>
      <w:szCs w:val="24"/>
    </w:rPr>
  </w:style>
  <w:style w:type="paragraph" w:customStyle="1" w:styleId="a0">
    <w:name w:val="一级条标题"/>
    <w:basedOn w:val="a"/>
    <w:qFormat/>
    <w:pPr>
      <w:numPr>
        <w:ilvl w:val="2"/>
      </w:numPr>
      <w:spacing w:beforeLines="0" w:before="0" w:afterLines="0" w:after="0" w:line="360" w:lineRule="auto"/>
    </w:pPr>
    <w:rPr>
      <w:rFonts w:eastAsia="宋体"/>
      <w:b/>
      <w:sz w:val="28"/>
    </w:rPr>
  </w:style>
  <w:style w:type="paragraph" w:customStyle="1" w:styleId="a1">
    <w:name w:val="二级条标题"/>
    <w:basedOn w:val="a0"/>
    <w:qFormat/>
    <w:pPr>
      <w:numPr>
        <w:ilvl w:val="3"/>
      </w:numPr>
      <w:spacing w:line="300" w:lineRule="auto"/>
    </w:pPr>
    <w:rPr>
      <w:sz w:val="24"/>
    </w:rPr>
  </w:style>
  <w:style w:type="paragraph" w:customStyle="1" w:styleId="a2">
    <w:name w:val="三级条标题"/>
    <w:basedOn w:val="a1"/>
    <w:qFormat/>
    <w:pPr>
      <w:numPr>
        <w:ilvl w:val="4"/>
      </w:numPr>
      <w:outlineLvl w:val="9"/>
    </w:pPr>
    <w:rPr>
      <w:b w:val="0"/>
      <w:sz w:val="21"/>
    </w:rPr>
  </w:style>
  <w:style w:type="paragraph" w:customStyle="1" w:styleId="a3">
    <w:name w:val="四级条标题"/>
    <w:basedOn w:val="a2"/>
    <w:qFormat/>
    <w:pPr>
      <w:numPr>
        <w:ilvl w:val="5"/>
      </w:numPr>
    </w:pPr>
  </w:style>
  <w:style w:type="paragraph" w:customStyle="1" w:styleId="a4">
    <w:name w:val="五级条标题"/>
    <w:basedOn w:val="a3"/>
    <w:qFormat/>
    <w:pPr>
      <w:numPr>
        <w:ilvl w:val="6"/>
      </w:numPr>
    </w:pPr>
  </w:style>
  <w:style w:type="paragraph" w:customStyle="1" w:styleId="a7">
    <w:name w:val="正文图标题"/>
    <w:next w:val="aff8"/>
    <w:qFormat/>
    <w:pPr>
      <w:numPr>
        <w:numId w:val="3"/>
      </w:numPr>
      <w:snapToGrid w:val="0"/>
      <w:spacing w:beforeLines="50" w:before="50" w:line="300" w:lineRule="auto"/>
      <w:jc w:val="center"/>
    </w:pPr>
    <w:rPr>
      <w:kern w:val="2"/>
      <w:sz w:val="21"/>
      <w:szCs w:val="24"/>
    </w:rPr>
  </w:style>
  <w:style w:type="paragraph" w:customStyle="1" w:styleId="affa">
    <w:name w:val="二级段"/>
    <w:basedOn w:val="aff8"/>
    <w:qFormat/>
    <w:pPr>
      <w:ind w:leftChars="200" w:left="200"/>
    </w:pPr>
  </w:style>
  <w:style w:type="paragraph" w:customStyle="1" w:styleId="a9">
    <w:name w:val="列项●（一级）"/>
    <w:basedOn w:val="af2"/>
    <w:qFormat/>
    <w:pPr>
      <w:numPr>
        <w:numId w:val="4"/>
      </w:numPr>
      <w:ind w:left="964" w:hanging="482"/>
    </w:pPr>
  </w:style>
  <w:style w:type="paragraph" w:customStyle="1" w:styleId="ab">
    <w:name w:val="列项●（二级）"/>
    <w:qFormat/>
    <w:pPr>
      <w:numPr>
        <w:numId w:val="5"/>
      </w:numPr>
      <w:snapToGrid w:val="0"/>
      <w:spacing w:line="300" w:lineRule="auto"/>
      <w:ind w:hanging="482"/>
    </w:pPr>
    <w:rPr>
      <w:kern w:val="2"/>
      <w:sz w:val="21"/>
      <w:szCs w:val="24"/>
    </w:rPr>
  </w:style>
  <w:style w:type="paragraph" w:customStyle="1" w:styleId="a5">
    <w:name w:val="列项●（三级）"/>
    <w:qFormat/>
    <w:pPr>
      <w:numPr>
        <w:numId w:val="6"/>
      </w:numPr>
      <w:snapToGrid w:val="0"/>
      <w:spacing w:line="300" w:lineRule="auto"/>
      <w:ind w:left="1922" w:hanging="482"/>
    </w:pPr>
    <w:rPr>
      <w:kern w:val="2"/>
      <w:sz w:val="21"/>
      <w:szCs w:val="24"/>
    </w:rPr>
  </w:style>
  <w:style w:type="paragraph" w:customStyle="1" w:styleId="a8">
    <w:name w:val="字母编号列项（一级）"/>
    <w:qFormat/>
    <w:pPr>
      <w:numPr>
        <w:numId w:val="7"/>
      </w:numPr>
      <w:snapToGrid w:val="0"/>
      <w:spacing w:line="300" w:lineRule="auto"/>
    </w:pPr>
    <w:rPr>
      <w:kern w:val="2"/>
      <w:sz w:val="21"/>
      <w:szCs w:val="24"/>
    </w:rPr>
  </w:style>
  <w:style w:type="paragraph" w:customStyle="1" w:styleId="a6">
    <w:name w:val="数字编号列项（二级）"/>
    <w:qFormat/>
    <w:pPr>
      <w:numPr>
        <w:numId w:val="8"/>
      </w:numPr>
      <w:snapToGrid w:val="0"/>
      <w:spacing w:line="300" w:lineRule="auto"/>
    </w:pPr>
    <w:rPr>
      <w:kern w:val="2"/>
      <w:sz w:val="21"/>
      <w:szCs w:val="24"/>
    </w:rPr>
  </w:style>
  <w:style w:type="paragraph" w:customStyle="1" w:styleId="affb">
    <w:name w:val="正文居中"/>
    <w:qFormat/>
    <w:pPr>
      <w:snapToGrid w:val="0"/>
      <w:spacing w:line="360" w:lineRule="auto"/>
      <w:jc w:val="center"/>
    </w:pPr>
    <w:rPr>
      <w:kern w:val="2"/>
      <w:sz w:val="32"/>
      <w:szCs w:val="24"/>
    </w:rPr>
  </w:style>
  <w:style w:type="paragraph" w:customStyle="1" w:styleId="affc">
    <w:name w:val="附录一级条标题"/>
    <w:basedOn w:val="ad"/>
    <w:next w:val="aff8"/>
    <w:qFormat/>
    <w:pPr>
      <w:numPr>
        <w:ilvl w:val="0"/>
        <w:numId w:val="0"/>
      </w:numPr>
      <w:spacing w:beforeLines="0" w:before="0" w:afterLines="0" w:after="0"/>
    </w:pPr>
    <w:rPr>
      <w:rFonts w:eastAsia="宋体"/>
    </w:rPr>
  </w:style>
  <w:style w:type="paragraph" w:customStyle="1" w:styleId="ad">
    <w:name w:val="附录章标题"/>
    <w:next w:val="aff8"/>
    <w:qFormat/>
    <w:pPr>
      <w:numPr>
        <w:ilvl w:val="1"/>
        <w:numId w:val="9"/>
      </w:numPr>
      <w:wordWrap w:val="0"/>
      <w:overflowPunct w:val="0"/>
      <w:autoSpaceDE w:val="0"/>
      <w:snapToGrid w:val="0"/>
      <w:spacing w:beforeLines="50" w:before="50" w:afterLines="50" w:after="50" w:line="360" w:lineRule="auto"/>
      <w:jc w:val="both"/>
      <w:textAlignment w:val="baseline"/>
      <w:outlineLvl w:val="0"/>
    </w:pPr>
    <w:rPr>
      <w:rFonts w:ascii="黑体" w:eastAsia="黑体"/>
      <w:kern w:val="21"/>
      <w:sz w:val="21"/>
    </w:rPr>
  </w:style>
  <w:style w:type="paragraph" w:customStyle="1" w:styleId="ac">
    <w:name w:val="附录编号"/>
    <w:next w:val="affb"/>
    <w:qFormat/>
    <w:pPr>
      <w:numPr>
        <w:numId w:val="9"/>
      </w:numPr>
      <w:shd w:val="clear" w:color="FFFFFF" w:fill="FFFFFF"/>
      <w:tabs>
        <w:tab w:val="left" w:pos="6405"/>
      </w:tabs>
      <w:snapToGrid w:val="0"/>
      <w:spacing w:line="360" w:lineRule="auto"/>
      <w:jc w:val="center"/>
      <w:outlineLvl w:val="0"/>
    </w:pPr>
    <w:rPr>
      <w:rFonts w:ascii="黑体"/>
      <w:iCs/>
      <w:sz w:val="32"/>
    </w:rPr>
  </w:style>
  <w:style w:type="paragraph" w:customStyle="1" w:styleId="1">
    <w:name w:val="样式1"/>
    <w:basedOn w:val="ad"/>
    <w:next w:val="affc"/>
    <w:pPr>
      <w:numPr>
        <w:ilvl w:val="2"/>
      </w:numPr>
      <w:spacing w:before="156" w:after="156"/>
    </w:pPr>
  </w:style>
  <w:style w:type="paragraph" w:customStyle="1" w:styleId="ae">
    <w:name w:val="附录二级条标题"/>
    <w:basedOn w:val="affc"/>
    <w:next w:val="aff8"/>
    <w:qFormat/>
    <w:pPr>
      <w:numPr>
        <w:ilvl w:val="3"/>
        <w:numId w:val="9"/>
      </w:numPr>
      <w:outlineLvl w:val="9"/>
    </w:pPr>
  </w:style>
  <w:style w:type="paragraph" w:customStyle="1" w:styleId="af">
    <w:name w:val="附录三级条标题"/>
    <w:basedOn w:val="affc"/>
    <w:next w:val="aff8"/>
    <w:qFormat/>
    <w:pPr>
      <w:numPr>
        <w:ilvl w:val="4"/>
        <w:numId w:val="9"/>
      </w:numPr>
      <w:outlineLvl w:val="9"/>
    </w:pPr>
  </w:style>
  <w:style w:type="paragraph" w:customStyle="1" w:styleId="af0">
    <w:name w:val="附录图标题"/>
    <w:basedOn w:val="af"/>
    <w:next w:val="aff8"/>
    <w:pPr>
      <w:numPr>
        <w:ilvl w:val="5"/>
        <w:numId w:val="10"/>
      </w:numPr>
      <w:spacing w:beforeLines="50" w:before="156"/>
      <w:jc w:val="center"/>
    </w:pPr>
  </w:style>
  <w:style w:type="paragraph" w:customStyle="1" w:styleId="af1">
    <w:name w:val="附录表标题"/>
    <w:basedOn w:val="af0"/>
    <w:next w:val="aff8"/>
    <w:qFormat/>
    <w:pPr>
      <w:numPr>
        <w:ilvl w:val="6"/>
        <w:numId w:val="9"/>
      </w:numPr>
      <w:spacing w:beforeLines="0" w:before="0"/>
    </w:pPr>
  </w:style>
  <w:style w:type="paragraph" w:customStyle="1" w:styleId="affd">
    <w:name w:val="正文文字缩进，一级正文"/>
    <w:basedOn w:val="aff0"/>
    <w:pPr>
      <w:snapToGrid/>
      <w:spacing w:after="0" w:line="240" w:lineRule="auto"/>
      <w:ind w:leftChars="200" w:left="200" w:firstLineChars="0" w:firstLine="0"/>
    </w:pPr>
    <w:rPr>
      <w:rFonts w:ascii="Arial Narrow" w:eastAsia="华文仿宋" w:hAnsi="Arial Narrow"/>
    </w:rPr>
  </w:style>
  <w:style w:type="character" w:customStyle="1" w:styleId="af8">
    <w:name w:val="正文文本 字符"/>
    <w:link w:val="af7"/>
    <w:rPr>
      <w:kern w:val="2"/>
      <w:sz w:val="24"/>
      <w:szCs w:val="24"/>
    </w:rPr>
  </w:style>
  <w:style w:type="character" w:customStyle="1" w:styleId="aff1">
    <w:name w:val="正文文本首行缩进 字符"/>
    <w:basedOn w:val="af8"/>
    <w:link w:val="aff0"/>
    <w:uiPriority w:val="99"/>
    <w:semiHidden/>
    <w:rPr>
      <w:kern w:val="2"/>
      <w:sz w:val="24"/>
      <w:szCs w:val="24"/>
    </w:rPr>
  </w:style>
  <w:style w:type="character" w:customStyle="1" w:styleId="afd">
    <w:name w:val="页眉 字符"/>
    <w:link w:val="afc"/>
    <w:uiPriority w:val="99"/>
    <w:rPr>
      <w:kern w:val="2"/>
      <w:sz w:val="18"/>
      <w:szCs w:val="18"/>
    </w:rPr>
  </w:style>
  <w:style w:type="paragraph" w:styleId="affe">
    <w:name w:val="List Paragraph"/>
    <w:basedOn w:val="af2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5968;&#37319;&#24179;&#21488;&#31532;&#20108;&#38454;&#27573;\&#35268;&#33539;\&#20848;&#28006;&#25216;&#26415;&#25991;&#26723;&#32534;&#20889;&#27169;&#26495;&#65288;&#20848;&#23453;LOGO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兰浦技术文档编写模板（兰宝LOGO).dot</Template>
  <TotalTime>361</TotalTime>
  <Pages>19</Pages>
  <Words>1663</Words>
  <Characters>9483</Characters>
  <Application>Microsoft Office Word</Application>
  <DocSecurity>0</DocSecurity>
  <Lines>79</Lines>
  <Paragraphs>22</Paragraphs>
  <ScaleCrop>false</ScaleCrop>
  <Company/>
  <LinksUpToDate>false</LinksUpToDate>
  <CharactersWithSpaces>11124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Shyao</dc:creator>
  <cp:lastModifiedBy>b sw</cp:lastModifiedBy>
  <cp:revision>203</cp:revision>
  <dcterms:created xsi:type="dcterms:W3CDTF">2019-06-27T08:45:00Z</dcterms:created>
  <dcterms:modified xsi:type="dcterms:W3CDTF">2020-09-25T08:59:00Z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